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CF2" w:rsidRPr="00B74CF2" w:rsidRDefault="00B74CF2" w:rsidP="00B74CF2">
      <w:pPr>
        <w:widowControl w:val="0"/>
        <w:overflowPunct w:val="0"/>
        <w:autoSpaceDE w:val="0"/>
        <w:autoSpaceDN w:val="0"/>
        <w:adjustRightInd w:val="0"/>
        <w:rPr>
          <w:b/>
          <w:sz w:val="24"/>
          <w:szCs w:val="24"/>
        </w:rPr>
      </w:pPr>
      <w:r w:rsidRPr="00B74CF2">
        <w:rPr>
          <w:b/>
          <w:sz w:val="24"/>
          <w:szCs w:val="24"/>
        </w:rPr>
        <w:t>Pastor Robert Rutta</w:t>
      </w:r>
    </w:p>
    <w:p w:rsidR="00B74CF2" w:rsidRPr="00B74CF2" w:rsidRDefault="00B74CF2" w:rsidP="00B74CF2">
      <w:pPr>
        <w:widowControl w:val="0"/>
        <w:overflowPunct w:val="0"/>
        <w:autoSpaceDE w:val="0"/>
        <w:autoSpaceDN w:val="0"/>
        <w:adjustRightInd w:val="0"/>
        <w:jc w:val="right"/>
        <w:rPr>
          <w:sz w:val="24"/>
          <w:szCs w:val="24"/>
        </w:rPr>
      </w:pPr>
    </w:p>
    <w:p w:rsidR="006952A6" w:rsidRPr="006952A6" w:rsidRDefault="006952A6" w:rsidP="006952A6">
      <w:pPr>
        <w:widowControl w:val="0"/>
        <w:overflowPunct w:val="0"/>
        <w:autoSpaceDE w:val="0"/>
        <w:autoSpaceDN w:val="0"/>
        <w:adjustRightInd w:val="0"/>
        <w:jc w:val="center"/>
        <w:rPr>
          <w:b/>
        </w:rPr>
      </w:pPr>
      <w:r w:rsidRPr="006952A6">
        <w:rPr>
          <w:b/>
          <w:sz w:val="32"/>
        </w:rPr>
        <w:t>Salvation Has Always Been By Faith</w:t>
      </w:r>
    </w:p>
    <w:p w:rsidR="006952A6" w:rsidRPr="0054595C" w:rsidRDefault="006952A6" w:rsidP="006952A6">
      <w:pPr>
        <w:widowControl w:val="0"/>
        <w:overflowPunct w:val="0"/>
        <w:autoSpaceDE w:val="0"/>
        <w:autoSpaceDN w:val="0"/>
        <w:adjustRightInd w:val="0"/>
      </w:pPr>
      <w:bookmarkStart w:id="0" w:name="_GoBack"/>
      <w:bookmarkEnd w:id="0"/>
    </w:p>
    <w:p w:rsidR="006952A6" w:rsidRPr="004437DA" w:rsidRDefault="006952A6" w:rsidP="006952A6">
      <w:pPr>
        <w:widowControl w:val="0"/>
        <w:overflowPunct w:val="0"/>
        <w:autoSpaceDE w:val="0"/>
        <w:autoSpaceDN w:val="0"/>
        <w:adjustRightInd w:val="0"/>
      </w:pPr>
      <w:r w:rsidRPr="004437DA">
        <w:t xml:space="preserve">Galatians 3:11 </w:t>
      </w:r>
    </w:p>
    <w:p w:rsidR="006952A6" w:rsidRDefault="006952A6" w:rsidP="006952A6">
      <w:pPr>
        <w:widowControl w:val="0"/>
        <w:overflowPunct w:val="0"/>
        <w:autoSpaceDE w:val="0"/>
        <w:autoSpaceDN w:val="0"/>
        <w:adjustRightInd w:val="0"/>
      </w:pPr>
      <w:proofErr w:type="gramStart"/>
      <w:r w:rsidRPr="004437DA">
        <w:t>11  But</w:t>
      </w:r>
      <w:proofErr w:type="gramEnd"/>
      <w:r w:rsidRPr="004437DA">
        <w:t xml:space="preserve"> that no man is justified by the law in the sight of God, it is evident: for, The just shall live by faith.</w:t>
      </w:r>
    </w:p>
    <w:p w:rsidR="006952A6" w:rsidRDefault="006952A6" w:rsidP="006952A6">
      <w:pPr>
        <w:widowControl w:val="0"/>
        <w:overflowPunct w:val="0"/>
        <w:autoSpaceDE w:val="0"/>
        <w:autoSpaceDN w:val="0"/>
        <w:adjustRightInd w:val="0"/>
      </w:pPr>
    </w:p>
    <w:p w:rsidR="006952A6" w:rsidRPr="0054595C" w:rsidRDefault="006952A6" w:rsidP="006952A6">
      <w:pPr>
        <w:widowControl w:val="0"/>
        <w:overflowPunct w:val="0"/>
        <w:autoSpaceDE w:val="0"/>
        <w:autoSpaceDN w:val="0"/>
        <w:adjustRightInd w:val="0"/>
      </w:pPr>
      <w:r w:rsidRPr="0054595C">
        <w:t>Salvation is by grace through faith</w:t>
      </w:r>
      <w:r>
        <w:t xml:space="preserve">, and </w:t>
      </w:r>
      <w:r w:rsidRPr="0054595C">
        <w:t>this has always been the case</w:t>
      </w:r>
      <w:r>
        <w:t>.</w:t>
      </w:r>
    </w:p>
    <w:p w:rsidR="006952A6" w:rsidRPr="0054595C" w:rsidRDefault="006952A6" w:rsidP="006952A6">
      <w:pPr>
        <w:widowControl w:val="0"/>
        <w:overflowPunct w:val="0"/>
        <w:autoSpaceDE w:val="0"/>
        <w:autoSpaceDN w:val="0"/>
        <w:adjustRightInd w:val="0"/>
      </w:pPr>
    </w:p>
    <w:p w:rsidR="006952A6" w:rsidRPr="0054595C" w:rsidRDefault="006952A6" w:rsidP="006952A6">
      <w:pPr>
        <w:widowControl w:val="0"/>
        <w:overflowPunct w:val="0"/>
        <w:autoSpaceDE w:val="0"/>
        <w:autoSpaceDN w:val="0"/>
        <w:adjustRightInd w:val="0"/>
      </w:pPr>
      <w:r w:rsidRPr="0054595C">
        <w:t>How is a man justified</w:t>
      </w:r>
      <w:r>
        <w:t xml:space="preserve"> before God</w:t>
      </w:r>
      <w:r w:rsidRPr="0054595C">
        <w:t>?</w:t>
      </w:r>
    </w:p>
    <w:p w:rsidR="006952A6" w:rsidRDefault="006952A6" w:rsidP="006952A6">
      <w:pPr>
        <w:widowControl w:val="0"/>
        <w:overflowPunct w:val="0"/>
        <w:autoSpaceDE w:val="0"/>
        <w:autoSpaceDN w:val="0"/>
        <w:adjustRightInd w:val="0"/>
      </w:pPr>
      <w:r w:rsidRPr="0054595C">
        <w:t>There are only two real attempts to answer that question</w:t>
      </w:r>
      <w:r>
        <w:t>:</w:t>
      </w:r>
      <w:r w:rsidRPr="0054595C">
        <w:t xml:space="preserve"> </w:t>
      </w:r>
    </w:p>
    <w:p w:rsidR="006952A6" w:rsidRPr="0054595C" w:rsidRDefault="006952A6" w:rsidP="006952A6">
      <w:pPr>
        <w:pStyle w:val="ListParagraph"/>
        <w:widowControl w:val="0"/>
        <w:numPr>
          <w:ilvl w:val="0"/>
          <w:numId w:val="18"/>
        </w:numPr>
        <w:overflowPunct w:val="0"/>
        <w:autoSpaceDE w:val="0"/>
        <w:autoSpaceDN w:val="0"/>
        <w:adjustRightInd w:val="0"/>
      </w:pPr>
      <w:r w:rsidRPr="0054595C">
        <w:t>Through himself</w:t>
      </w:r>
    </w:p>
    <w:p w:rsidR="006952A6" w:rsidRPr="0054595C" w:rsidRDefault="006952A6" w:rsidP="006952A6">
      <w:pPr>
        <w:pStyle w:val="ListParagraph"/>
        <w:widowControl w:val="0"/>
        <w:numPr>
          <w:ilvl w:val="0"/>
          <w:numId w:val="18"/>
        </w:numPr>
        <w:overflowPunct w:val="0"/>
        <w:autoSpaceDE w:val="0"/>
        <w:autoSpaceDN w:val="0"/>
        <w:adjustRightInd w:val="0"/>
      </w:pPr>
      <w:r w:rsidRPr="0054595C">
        <w:t>Through Christ</w:t>
      </w:r>
    </w:p>
    <w:p w:rsidR="006952A6" w:rsidRPr="0054595C" w:rsidRDefault="006952A6" w:rsidP="006952A6">
      <w:pPr>
        <w:widowControl w:val="0"/>
        <w:overflowPunct w:val="0"/>
        <w:autoSpaceDE w:val="0"/>
        <w:autoSpaceDN w:val="0"/>
        <w:adjustRightInd w:val="0"/>
      </w:pPr>
    </w:p>
    <w:p w:rsidR="006952A6" w:rsidRPr="0054595C" w:rsidRDefault="006952A6" w:rsidP="006952A6">
      <w:pPr>
        <w:widowControl w:val="0"/>
        <w:overflowPunct w:val="0"/>
        <w:autoSpaceDE w:val="0"/>
        <w:autoSpaceDN w:val="0"/>
        <w:adjustRightInd w:val="0"/>
      </w:pPr>
      <w:r w:rsidRPr="0054595C">
        <w:t>There is a school of thought that says people in the O</w:t>
      </w:r>
      <w:r>
        <w:t>ld Testament</w:t>
      </w:r>
      <w:r w:rsidRPr="0054595C">
        <w:t xml:space="preserve"> were justified by works</w:t>
      </w:r>
      <w:r>
        <w:t xml:space="preserve"> (following the Law)</w:t>
      </w:r>
      <w:r w:rsidRPr="0054595C">
        <w:t>, and that people since Christ have been justified by grace/faith</w:t>
      </w:r>
      <w:r>
        <w:t>.</w:t>
      </w:r>
    </w:p>
    <w:p w:rsidR="006952A6" w:rsidRPr="0054595C" w:rsidRDefault="006952A6" w:rsidP="006952A6">
      <w:pPr>
        <w:widowControl w:val="0"/>
        <w:overflowPunct w:val="0"/>
        <w:autoSpaceDE w:val="0"/>
        <w:autoSpaceDN w:val="0"/>
        <w:adjustRightInd w:val="0"/>
      </w:pPr>
    </w:p>
    <w:p w:rsidR="006952A6" w:rsidRDefault="006952A6" w:rsidP="006952A6">
      <w:pPr>
        <w:widowControl w:val="0"/>
        <w:overflowPunct w:val="0"/>
        <w:autoSpaceDE w:val="0"/>
        <w:autoSpaceDN w:val="0"/>
        <w:adjustRightInd w:val="0"/>
      </w:pPr>
      <w:r w:rsidRPr="0054595C">
        <w:t xml:space="preserve">I </w:t>
      </w:r>
      <w:r>
        <w:t xml:space="preserve">believe that the Bible clearly teaches that </w:t>
      </w:r>
      <w:r w:rsidRPr="0054595C">
        <w:t xml:space="preserve">people before the </w:t>
      </w:r>
      <w:proofErr w:type="gramStart"/>
      <w:r w:rsidRPr="0054595C">
        <w:t>cross got</w:t>
      </w:r>
      <w:proofErr w:type="gramEnd"/>
      <w:r w:rsidRPr="0054595C">
        <w:t xml:space="preserve"> saved just like people after the cross</w:t>
      </w:r>
      <w:r>
        <w:t>.</w:t>
      </w:r>
    </w:p>
    <w:p w:rsidR="006952A6" w:rsidRDefault="006952A6" w:rsidP="006952A6">
      <w:pPr>
        <w:widowControl w:val="0"/>
        <w:overflowPunct w:val="0"/>
        <w:autoSpaceDE w:val="0"/>
        <w:autoSpaceDN w:val="0"/>
        <w:adjustRightInd w:val="0"/>
      </w:pPr>
      <w:r>
        <w:t xml:space="preserve">Gal 3:11 </w:t>
      </w:r>
      <w:proofErr w:type="gramStart"/>
      <w:r>
        <w:t>is</w:t>
      </w:r>
      <w:proofErr w:type="gramEnd"/>
      <w:r>
        <w:t xml:space="preserve"> very clear. If that </w:t>
      </w:r>
      <w:proofErr w:type="gramStart"/>
      <w:r>
        <w:t>was</w:t>
      </w:r>
      <w:proofErr w:type="gramEnd"/>
      <w:r>
        <w:t xml:space="preserve"> the only verse that taught this truth, it would be enough. </w:t>
      </w:r>
    </w:p>
    <w:p w:rsidR="006952A6" w:rsidRDefault="006952A6" w:rsidP="006952A6">
      <w:pPr>
        <w:widowControl w:val="0"/>
        <w:overflowPunct w:val="0"/>
        <w:autoSpaceDE w:val="0"/>
        <w:autoSpaceDN w:val="0"/>
        <w:adjustRightInd w:val="0"/>
      </w:pPr>
      <w:r>
        <w:t>But there are many more verses.</w:t>
      </w:r>
    </w:p>
    <w:p w:rsidR="006952A6" w:rsidRDefault="006952A6" w:rsidP="006952A6">
      <w:pPr>
        <w:widowControl w:val="0"/>
        <w:overflowPunct w:val="0"/>
        <w:autoSpaceDE w:val="0"/>
        <w:autoSpaceDN w:val="0"/>
        <w:adjustRightInd w:val="0"/>
      </w:pPr>
    </w:p>
    <w:p w:rsidR="006952A6" w:rsidRDefault="006952A6" w:rsidP="006952A6">
      <w:pPr>
        <w:widowControl w:val="0"/>
        <w:overflowPunct w:val="0"/>
        <w:autoSpaceDE w:val="0"/>
        <w:autoSpaceDN w:val="0"/>
        <w:adjustRightInd w:val="0"/>
      </w:pPr>
      <w:r>
        <w:t>Some would respond that Gal 3:11 is referring to New Testament times only, but Paul was quoting from the Old Testament prophet Habakkuk.</w:t>
      </w:r>
    </w:p>
    <w:p w:rsidR="006952A6" w:rsidRDefault="006952A6" w:rsidP="006952A6">
      <w:pPr>
        <w:widowControl w:val="0"/>
        <w:overflowPunct w:val="0"/>
        <w:autoSpaceDE w:val="0"/>
        <w:autoSpaceDN w:val="0"/>
        <w:adjustRightInd w:val="0"/>
      </w:pPr>
    </w:p>
    <w:p w:rsidR="006952A6" w:rsidRPr="004437DA" w:rsidRDefault="006952A6" w:rsidP="006952A6">
      <w:pPr>
        <w:widowControl w:val="0"/>
        <w:overflowPunct w:val="0"/>
        <w:autoSpaceDE w:val="0"/>
        <w:autoSpaceDN w:val="0"/>
        <w:adjustRightInd w:val="0"/>
      </w:pPr>
      <w:r w:rsidRPr="004437DA">
        <w:t xml:space="preserve">Habakkuk 2:4  </w:t>
      </w:r>
    </w:p>
    <w:p w:rsidR="006952A6" w:rsidRDefault="006952A6" w:rsidP="006952A6">
      <w:pPr>
        <w:widowControl w:val="0"/>
        <w:overflowPunct w:val="0"/>
        <w:autoSpaceDE w:val="0"/>
        <w:autoSpaceDN w:val="0"/>
        <w:adjustRightInd w:val="0"/>
      </w:pPr>
      <w:proofErr w:type="gramStart"/>
      <w:r w:rsidRPr="004437DA">
        <w:t>4  Behold</w:t>
      </w:r>
      <w:proofErr w:type="gramEnd"/>
      <w:r w:rsidRPr="004437DA">
        <w:t>, his soul which is lifted up is not upright in him: but the just shall live by his faith.</w:t>
      </w:r>
    </w:p>
    <w:p w:rsidR="006952A6" w:rsidRDefault="006952A6" w:rsidP="006952A6">
      <w:pPr>
        <w:widowControl w:val="0"/>
        <w:overflowPunct w:val="0"/>
        <w:autoSpaceDE w:val="0"/>
        <w:autoSpaceDN w:val="0"/>
        <w:adjustRightInd w:val="0"/>
      </w:pPr>
    </w:p>
    <w:p w:rsidR="006952A6" w:rsidRDefault="006952A6" w:rsidP="006952A6">
      <w:pPr>
        <w:widowControl w:val="0"/>
        <w:overflowPunct w:val="0"/>
        <w:autoSpaceDE w:val="0"/>
        <w:autoSpaceDN w:val="0"/>
        <w:adjustRightInd w:val="0"/>
      </w:pPr>
      <w:r>
        <w:t>S</w:t>
      </w:r>
      <w:r w:rsidRPr="004437DA">
        <w:t>alvation by faith, apart from the Law was an Old Testament principle</w:t>
      </w:r>
      <w:r>
        <w:t>.</w:t>
      </w:r>
    </w:p>
    <w:p w:rsidR="006952A6" w:rsidRDefault="006952A6" w:rsidP="006952A6">
      <w:pPr>
        <w:widowControl w:val="0"/>
        <w:overflowPunct w:val="0"/>
        <w:autoSpaceDE w:val="0"/>
        <w:autoSpaceDN w:val="0"/>
        <w:adjustRightInd w:val="0"/>
      </w:pPr>
    </w:p>
    <w:p w:rsidR="006952A6" w:rsidRPr="004437DA" w:rsidRDefault="006952A6" w:rsidP="006952A6">
      <w:pPr>
        <w:widowControl w:val="0"/>
        <w:overflowPunct w:val="0"/>
        <w:autoSpaceDE w:val="0"/>
        <w:autoSpaceDN w:val="0"/>
        <w:adjustRightInd w:val="0"/>
      </w:pPr>
      <w:r w:rsidRPr="004437DA">
        <w:t xml:space="preserve">Romans 3:20 </w:t>
      </w:r>
    </w:p>
    <w:p w:rsidR="006952A6" w:rsidRPr="0054595C" w:rsidRDefault="006952A6" w:rsidP="006952A6">
      <w:pPr>
        <w:widowControl w:val="0"/>
        <w:overflowPunct w:val="0"/>
        <w:autoSpaceDE w:val="0"/>
        <w:autoSpaceDN w:val="0"/>
        <w:adjustRightInd w:val="0"/>
      </w:pPr>
      <w:proofErr w:type="gramStart"/>
      <w:r w:rsidRPr="004437DA">
        <w:t>20  Therefore</w:t>
      </w:r>
      <w:proofErr w:type="gramEnd"/>
      <w:r w:rsidRPr="004437DA">
        <w:t xml:space="preserve"> by the deeds of the law there shall no flesh be justified in his sight: for by the law is the knowledge of sin.</w:t>
      </w:r>
    </w:p>
    <w:p w:rsidR="006952A6" w:rsidRDefault="006952A6" w:rsidP="006952A6">
      <w:pPr>
        <w:widowControl w:val="0"/>
        <w:overflowPunct w:val="0"/>
        <w:autoSpaceDE w:val="0"/>
        <w:autoSpaceDN w:val="0"/>
        <w:adjustRightInd w:val="0"/>
      </w:pPr>
    </w:p>
    <w:p w:rsidR="006952A6" w:rsidRDefault="006952A6" w:rsidP="006952A6">
      <w:pPr>
        <w:widowControl w:val="0"/>
        <w:overflowPunct w:val="0"/>
        <w:autoSpaceDE w:val="0"/>
        <w:autoSpaceDN w:val="0"/>
        <w:adjustRightInd w:val="0"/>
      </w:pPr>
      <w:r>
        <w:t>The Law shows us that we are sinners, but it doesn’t save us.</w:t>
      </w:r>
    </w:p>
    <w:p w:rsidR="006952A6" w:rsidRDefault="006952A6" w:rsidP="006952A6">
      <w:pPr>
        <w:widowControl w:val="0"/>
        <w:overflowPunct w:val="0"/>
        <w:autoSpaceDE w:val="0"/>
        <w:autoSpaceDN w:val="0"/>
        <w:adjustRightInd w:val="0"/>
      </w:pPr>
      <w:r>
        <w:t xml:space="preserve">Because we have the Law we know that we need a </w:t>
      </w:r>
      <w:proofErr w:type="spellStart"/>
      <w:r>
        <w:t>Saviour</w:t>
      </w:r>
      <w:proofErr w:type="spellEnd"/>
      <w:r>
        <w:t>.</w:t>
      </w:r>
    </w:p>
    <w:p w:rsidR="006952A6" w:rsidRPr="0054595C" w:rsidRDefault="006952A6" w:rsidP="006952A6">
      <w:pPr>
        <w:widowControl w:val="0"/>
        <w:overflowPunct w:val="0"/>
        <w:autoSpaceDE w:val="0"/>
        <w:autoSpaceDN w:val="0"/>
        <w:adjustRightInd w:val="0"/>
      </w:pPr>
    </w:p>
    <w:p w:rsidR="006952A6" w:rsidRPr="0054595C" w:rsidRDefault="006952A6" w:rsidP="006952A6">
      <w:pPr>
        <w:widowControl w:val="0"/>
        <w:overflowPunct w:val="0"/>
        <w:autoSpaceDE w:val="0"/>
        <w:autoSpaceDN w:val="0"/>
        <w:adjustRightInd w:val="0"/>
      </w:pPr>
      <w:r>
        <w:t xml:space="preserve">Not only did the Law point people to Christ, </w:t>
      </w:r>
      <w:proofErr w:type="gramStart"/>
      <w:r>
        <w:t>but</w:t>
      </w:r>
      <w:proofErr w:type="gramEnd"/>
      <w:r>
        <w:t xml:space="preserve"> the entire </w:t>
      </w:r>
      <w:r w:rsidRPr="0054595C">
        <w:t>O</w:t>
      </w:r>
      <w:r>
        <w:t>ld Testament</w:t>
      </w:r>
      <w:r w:rsidRPr="0054595C">
        <w:t xml:space="preserve"> pointed toward </w:t>
      </w:r>
      <w:r>
        <w:t>Him.</w:t>
      </w:r>
    </w:p>
    <w:p w:rsidR="006952A6" w:rsidRPr="0054595C" w:rsidRDefault="006952A6" w:rsidP="006952A6">
      <w:pPr>
        <w:widowControl w:val="0"/>
        <w:overflowPunct w:val="0"/>
        <w:autoSpaceDE w:val="0"/>
        <w:autoSpaceDN w:val="0"/>
        <w:adjustRightInd w:val="0"/>
      </w:pPr>
    </w:p>
    <w:p w:rsidR="006952A6" w:rsidRPr="0054595C" w:rsidRDefault="006952A6" w:rsidP="006952A6">
      <w:pPr>
        <w:widowControl w:val="0"/>
        <w:overflowPunct w:val="0"/>
        <w:autoSpaceDE w:val="0"/>
        <w:autoSpaceDN w:val="0"/>
        <w:adjustRightInd w:val="0"/>
      </w:pPr>
      <w:r w:rsidRPr="0054595C">
        <w:t xml:space="preserve">Luke 24:25-27 </w:t>
      </w:r>
    </w:p>
    <w:p w:rsidR="006952A6" w:rsidRPr="0054595C" w:rsidRDefault="006952A6" w:rsidP="006952A6">
      <w:pPr>
        <w:widowControl w:val="0"/>
        <w:overflowPunct w:val="0"/>
        <w:autoSpaceDE w:val="0"/>
        <w:autoSpaceDN w:val="0"/>
        <w:adjustRightInd w:val="0"/>
      </w:pPr>
      <w:proofErr w:type="gramStart"/>
      <w:r w:rsidRPr="0054595C">
        <w:t>25  Then</w:t>
      </w:r>
      <w:proofErr w:type="gramEnd"/>
      <w:r w:rsidRPr="0054595C">
        <w:t xml:space="preserve"> he said unto them, O fools, and slow of heart to believe all that the prophets have spoken: </w:t>
      </w:r>
    </w:p>
    <w:p w:rsidR="006952A6" w:rsidRPr="0054595C" w:rsidRDefault="006952A6" w:rsidP="006952A6">
      <w:pPr>
        <w:widowControl w:val="0"/>
        <w:overflowPunct w:val="0"/>
        <w:autoSpaceDE w:val="0"/>
        <w:autoSpaceDN w:val="0"/>
        <w:adjustRightInd w:val="0"/>
      </w:pPr>
      <w:proofErr w:type="gramStart"/>
      <w:r w:rsidRPr="0054595C">
        <w:t>26  Ought</w:t>
      </w:r>
      <w:proofErr w:type="gramEnd"/>
      <w:r w:rsidRPr="0054595C">
        <w:t xml:space="preserve"> not Christ to have suffered these things, and to enter into his glory? </w:t>
      </w:r>
    </w:p>
    <w:p w:rsidR="006952A6" w:rsidRPr="004437DA" w:rsidRDefault="006952A6" w:rsidP="006952A6">
      <w:pPr>
        <w:widowControl w:val="0"/>
        <w:overflowPunct w:val="0"/>
        <w:autoSpaceDE w:val="0"/>
        <w:autoSpaceDN w:val="0"/>
        <w:adjustRightInd w:val="0"/>
        <w:rPr>
          <w:b/>
        </w:rPr>
      </w:pPr>
      <w:proofErr w:type="gramStart"/>
      <w:r w:rsidRPr="0054595C">
        <w:t xml:space="preserve">27  </w:t>
      </w:r>
      <w:r w:rsidRPr="004437DA">
        <w:rPr>
          <w:b/>
        </w:rPr>
        <w:t>And</w:t>
      </w:r>
      <w:proofErr w:type="gramEnd"/>
      <w:r w:rsidRPr="004437DA">
        <w:rPr>
          <w:b/>
        </w:rPr>
        <w:t xml:space="preserve"> beginning at Moses and all the prophets, he expounded unto them in all the scriptures the things concerning himself.</w:t>
      </w:r>
    </w:p>
    <w:p w:rsidR="006952A6" w:rsidRDefault="006952A6" w:rsidP="006952A6">
      <w:pPr>
        <w:widowControl w:val="0"/>
        <w:overflowPunct w:val="0"/>
        <w:autoSpaceDE w:val="0"/>
        <w:autoSpaceDN w:val="0"/>
        <w:adjustRightInd w:val="0"/>
      </w:pPr>
    </w:p>
    <w:p w:rsidR="006952A6" w:rsidRDefault="006952A6" w:rsidP="006952A6">
      <w:pPr>
        <w:widowControl w:val="0"/>
        <w:overflowPunct w:val="0"/>
        <w:autoSpaceDE w:val="0"/>
        <w:autoSpaceDN w:val="0"/>
        <w:adjustRightInd w:val="0"/>
      </w:pPr>
      <w:r w:rsidRPr="0054595C">
        <w:t xml:space="preserve">Luke 24:44-45 </w:t>
      </w:r>
    </w:p>
    <w:p w:rsidR="006952A6" w:rsidRPr="0054595C" w:rsidRDefault="006952A6" w:rsidP="006952A6">
      <w:pPr>
        <w:widowControl w:val="0"/>
        <w:overflowPunct w:val="0"/>
        <w:autoSpaceDE w:val="0"/>
        <w:autoSpaceDN w:val="0"/>
        <w:adjustRightInd w:val="0"/>
      </w:pPr>
      <w:proofErr w:type="gramStart"/>
      <w:r w:rsidRPr="0054595C">
        <w:t>44  And</w:t>
      </w:r>
      <w:proofErr w:type="gramEnd"/>
      <w:r w:rsidRPr="0054595C">
        <w:t xml:space="preserve"> he said unto them, These are the words which I </w:t>
      </w:r>
      <w:proofErr w:type="spellStart"/>
      <w:r w:rsidRPr="0054595C">
        <w:t>spake</w:t>
      </w:r>
      <w:proofErr w:type="spellEnd"/>
      <w:r w:rsidRPr="0054595C">
        <w:t xml:space="preserve"> unto you, while I was yet with you, that all things must be fulfilled, </w:t>
      </w:r>
      <w:r w:rsidRPr="00A76025">
        <w:rPr>
          <w:b/>
        </w:rPr>
        <w:t>which were written in the law of Moses, and in the prophets, and in the psalms, concerning me</w:t>
      </w:r>
      <w:r w:rsidRPr="0054595C">
        <w:t xml:space="preserve">. </w:t>
      </w:r>
    </w:p>
    <w:p w:rsidR="006952A6" w:rsidRDefault="006952A6" w:rsidP="006952A6">
      <w:pPr>
        <w:widowControl w:val="0"/>
        <w:overflowPunct w:val="0"/>
        <w:autoSpaceDE w:val="0"/>
        <w:autoSpaceDN w:val="0"/>
        <w:adjustRightInd w:val="0"/>
      </w:pPr>
      <w:proofErr w:type="gramStart"/>
      <w:r w:rsidRPr="0054595C">
        <w:t>45  Then</w:t>
      </w:r>
      <w:proofErr w:type="gramEnd"/>
      <w:r w:rsidRPr="0054595C">
        <w:t xml:space="preserve"> opened he their understanding, that they might understand the scriptures,</w:t>
      </w:r>
    </w:p>
    <w:p w:rsidR="006952A6" w:rsidRPr="0054595C" w:rsidRDefault="006952A6" w:rsidP="006952A6">
      <w:pPr>
        <w:widowControl w:val="0"/>
        <w:overflowPunct w:val="0"/>
        <w:autoSpaceDE w:val="0"/>
        <w:autoSpaceDN w:val="0"/>
        <w:adjustRightInd w:val="0"/>
      </w:pPr>
    </w:p>
    <w:p w:rsidR="006952A6" w:rsidRPr="0054595C" w:rsidRDefault="006952A6" w:rsidP="006952A6">
      <w:pPr>
        <w:widowControl w:val="0"/>
        <w:overflowPunct w:val="0"/>
        <w:autoSpaceDE w:val="0"/>
        <w:autoSpaceDN w:val="0"/>
        <w:adjustRightInd w:val="0"/>
      </w:pPr>
      <w:r w:rsidRPr="0054595C">
        <w:t xml:space="preserve">John 1:45 </w:t>
      </w:r>
    </w:p>
    <w:p w:rsidR="006952A6" w:rsidRDefault="006952A6" w:rsidP="006952A6">
      <w:pPr>
        <w:widowControl w:val="0"/>
        <w:overflowPunct w:val="0"/>
        <w:autoSpaceDE w:val="0"/>
        <w:autoSpaceDN w:val="0"/>
        <w:adjustRightInd w:val="0"/>
      </w:pPr>
      <w:proofErr w:type="gramStart"/>
      <w:r w:rsidRPr="0054595C">
        <w:t>45  Philip</w:t>
      </w:r>
      <w:proofErr w:type="gramEnd"/>
      <w:r w:rsidRPr="0054595C">
        <w:t xml:space="preserve"> </w:t>
      </w:r>
      <w:proofErr w:type="spellStart"/>
      <w:r w:rsidRPr="0054595C">
        <w:t>findeth</w:t>
      </w:r>
      <w:proofErr w:type="spellEnd"/>
      <w:r w:rsidRPr="0054595C">
        <w:t xml:space="preserve"> Nathanael, and </w:t>
      </w:r>
      <w:proofErr w:type="spellStart"/>
      <w:r w:rsidRPr="0054595C">
        <w:t>saith</w:t>
      </w:r>
      <w:proofErr w:type="spellEnd"/>
      <w:r w:rsidRPr="0054595C">
        <w:t xml:space="preserve"> unto him, </w:t>
      </w:r>
      <w:r w:rsidRPr="00A76025">
        <w:rPr>
          <w:b/>
        </w:rPr>
        <w:t>We have found him, of whom Moses in the law, and the prophets, did write,</w:t>
      </w:r>
      <w:r w:rsidRPr="0054595C">
        <w:t xml:space="preserve"> Jesus of Nazareth, the son of Joseph.</w:t>
      </w:r>
    </w:p>
    <w:p w:rsidR="006952A6" w:rsidRPr="0054595C" w:rsidRDefault="006952A6" w:rsidP="006952A6">
      <w:pPr>
        <w:widowControl w:val="0"/>
        <w:overflowPunct w:val="0"/>
        <w:autoSpaceDE w:val="0"/>
        <w:autoSpaceDN w:val="0"/>
        <w:adjustRightInd w:val="0"/>
      </w:pPr>
    </w:p>
    <w:p w:rsidR="006952A6" w:rsidRPr="0054595C" w:rsidRDefault="006952A6" w:rsidP="006952A6">
      <w:pPr>
        <w:widowControl w:val="0"/>
        <w:overflowPunct w:val="0"/>
        <w:autoSpaceDE w:val="0"/>
        <w:autoSpaceDN w:val="0"/>
        <w:adjustRightInd w:val="0"/>
      </w:pPr>
      <w:r w:rsidRPr="0054595C">
        <w:t xml:space="preserve">John 5:46 </w:t>
      </w:r>
    </w:p>
    <w:p w:rsidR="006952A6" w:rsidRPr="00A76025" w:rsidRDefault="006952A6" w:rsidP="006952A6">
      <w:pPr>
        <w:widowControl w:val="0"/>
        <w:overflowPunct w:val="0"/>
        <w:autoSpaceDE w:val="0"/>
        <w:autoSpaceDN w:val="0"/>
        <w:adjustRightInd w:val="0"/>
        <w:rPr>
          <w:b/>
        </w:rPr>
      </w:pPr>
      <w:proofErr w:type="gramStart"/>
      <w:r w:rsidRPr="0054595C">
        <w:t>46  For</w:t>
      </w:r>
      <w:proofErr w:type="gramEnd"/>
      <w:r w:rsidRPr="0054595C">
        <w:t xml:space="preserve"> had ye believed Moses, ye would have believed me: </w:t>
      </w:r>
      <w:r w:rsidRPr="00A76025">
        <w:rPr>
          <w:b/>
        </w:rPr>
        <w:t>for he wrote of me.</w:t>
      </w:r>
    </w:p>
    <w:p w:rsidR="006952A6" w:rsidRPr="0054595C" w:rsidRDefault="006952A6" w:rsidP="006952A6">
      <w:pPr>
        <w:widowControl w:val="0"/>
        <w:overflowPunct w:val="0"/>
        <w:autoSpaceDE w:val="0"/>
        <w:autoSpaceDN w:val="0"/>
        <w:adjustRightInd w:val="0"/>
      </w:pPr>
    </w:p>
    <w:p w:rsidR="006952A6" w:rsidRPr="0054595C" w:rsidRDefault="006952A6" w:rsidP="006952A6">
      <w:pPr>
        <w:widowControl w:val="0"/>
        <w:overflowPunct w:val="0"/>
        <w:autoSpaceDE w:val="0"/>
        <w:autoSpaceDN w:val="0"/>
        <w:adjustRightInd w:val="0"/>
      </w:pPr>
      <w:r w:rsidRPr="0054595C">
        <w:t xml:space="preserve">Acts 26:22-23 </w:t>
      </w:r>
    </w:p>
    <w:p w:rsidR="006952A6" w:rsidRPr="00A76025" w:rsidRDefault="006952A6" w:rsidP="006952A6">
      <w:pPr>
        <w:widowControl w:val="0"/>
        <w:overflowPunct w:val="0"/>
        <w:autoSpaceDE w:val="0"/>
        <w:autoSpaceDN w:val="0"/>
        <w:adjustRightInd w:val="0"/>
        <w:rPr>
          <w:b/>
        </w:rPr>
      </w:pPr>
      <w:proofErr w:type="gramStart"/>
      <w:r w:rsidRPr="0054595C">
        <w:t>22  Having</w:t>
      </w:r>
      <w:proofErr w:type="gramEnd"/>
      <w:r w:rsidRPr="0054595C">
        <w:t xml:space="preserve"> therefore obtained help of God, I continue unto this day, witnessing both to small and great, </w:t>
      </w:r>
      <w:r w:rsidRPr="00A76025">
        <w:rPr>
          <w:b/>
        </w:rPr>
        <w:t xml:space="preserve">saying none other things than those which the prophets and Moses did say should come: </w:t>
      </w:r>
    </w:p>
    <w:p w:rsidR="006952A6" w:rsidRDefault="006952A6" w:rsidP="006952A6">
      <w:pPr>
        <w:widowControl w:val="0"/>
        <w:overflowPunct w:val="0"/>
        <w:autoSpaceDE w:val="0"/>
        <w:autoSpaceDN w:val="0"/>
        <w:adjustRightInd w:val="0"/>
      </w:pPr>
      <w:proofErr w:type="gramStart"/>
      <w:r w:rsidRPr="00A76025">
        <w:rPr>
          <w:b/>
        </w:rPr>
        <w:t>23  That</w:t>
      </w:r>
      <w:proofErr w:type="gramEnd"/>
      <w:r w:rsidRPr="00A76025">
        <w:rPr>
          <w:b/>
        </w:rPr>
        <w:t xml:space="preserve"> Christ should suffer</w:t>
      </w:r>
      <w:r w:rsidRPr="0054595C">
        <w:t xml:space="preserve">, and that he should be the first that should rise from the dead, and should </w:t>
      </w:r>
      <w:proofErr w:type="spellStart"/>
      <w:r w:rsidRPr="0054595C">
        <w:t>shew</w:t>
      </w:r>
      <w:proofErr w:type="spellEnd"/>
      <w:r w:rsidRPr="0054595C">
        <w:t xml:space="preserve"> light unto the people, and to the Gentiles.</w:t>
      </w:r>
    </w:p>
    <w:p w:rsidR="006952A6" w:rsidRDefault="006952A6" w:rsidP="006952A6">
      <w:pPr>
        <w:widowControl w:val="0"/>
        <w:overflowPunct w:val="0"/>
        <w:autoSpaceDE w:val="0"/>
        <w:autoSpaceDN w:val="0"/>
        <w:adjustRightInd w:val="0"/>
      </w:pPr>
    </w:p>
    <w:p w:rsidR="006952A6" w:rsidRDefault="006952A6" w:rsidP="006952A6">
      <w:pPr>
        <w:widowControl w:val="0"/>
        <w:overflowPunct w:val="0"/>
        <w:autoSpaceDE w:val="0"/>
        <w:autoSpaceDN w:val="0"/>
        <w:adjustRightInd w:val="0"/>
      </w:pPr>
      <w:r>
        <w:t xml:space="preserve">Those in the Old Testament times did not understood the full implications of what they were reading, but we can see it as we </w:t>
      </w:r>
      <w:r>
        <w:lastRenderedPageBreak/>
        <w:t>look at the Scriptures.</w:t>
      </w:r>
    </w:p>
    <w:p w:rsidR="006952A6" w:rsidRDefault="006952A6" w:rsidP="006952A6">
      <w:pPr>
        <w:widowControl w:val="0"/>
        <w:overflowPunct w:val="0"/>
        <w:autoSpaceDE w:val="0"/>
        <w:autoSpaceDN w:val="0"/>
        <w:adjustRightInd w:val="0"/>
      </w:pPr>
      <w:r>
        <w:t>We can see the planning, as God gave the types and the prophecies that pointed to Christ.</w:t>
      </w:r>
    </w:p>
    <w:p w:rsidR="006952A6" w:rsidRDefault="006952A6" w:rsidP="006952A6">
      <w:pPr>
        <w:widowControl w:val="0"/>
        <w:overflowPunct w:val="0"/>
        <w:autoSpaceDE w:val="0"/>
        <w:autoSpaceDN w:val="0"/>
        <w:adjustRightInd w:val="0"/>
      </w:pPr>
      <w:r>
        <w:t>Everything in the temple pointed to Jesus.</w:t>
      </w:r>
    </w:p>
    <w:p w:rsidR="006952A6" w:rsidRDefault="006952A6" w:rsidP="006952A6">
      <w:pPr>
        <w:widowControl w:val="0"/>
        <w:overflowPunct w:val="0"/>
        <w:autoSpaceDE w:val="0"/>
        <w:autoSpaceDN w:val="0"/>
        <w:adjustRightInd w:val="0"/>
      </w:pPr>
      <w:r>
        <w:t xml:space="preserve">The genealogies marked the family line and pointed to Him. </w:t>
      </w:r>
    </w:p>
    <w:p w:rsidR="006952A6" w:rsidRDefault="006952A6" w:rsidP="006952A6">
      <w:pPr>
        <w:widowControl w:val="0"/>
        <w:overflowPunct w:val="0"/>
        <w:autoSpaceDE w:val="0"/>
        <w:autoSpaceDN w:val="0"/>
        <w:adjustRightInd w:val="0"/>
      </w:pPr>
    </w:p>
    <w:p w:rsidR="006952A6" w:rsidRDefault="006952A6" w:rsidP="006952A6">
      <w:pPr>
        <w:widowControl w:val="0"/>
        <w:overflowPunct w:val="0"/>
        <w:autoSpaceDE w:val="0"/>
        <w:autoSpaceDN w:val="0"/>
        <w:adjustRightInd w:val="0"/>
      </w:pPr>
      <w:r>
        <w:t>The Israelites were taught that they were sinners and that their sin needed to be cleansed by a sacrifice of blood.</w:t>
      </w:r>
    </w:p>
    <w:p w:rsidR="006952A6" w:rsidRDefault="006952A6" w:rsidP="006952A6">
      <w:pPr>
        <w:widowControl w:val="0"/>
        <w:overflowPunct w:val="0"/>
        <w:autoSpaceDE w:val="0"/>
        <w:autoSpaceDN w:val="0"/>
        <w:adjustRightInd w:val="0"/>
      </w:pPr>
      <w:r>
        <w:t xml:space="preserve">They were also taught </w:t>
      </w:r>
      <w:proofErr w:type="gramStart"/>
      <w:r>
        <w:t>that this work was done by one man</w:t>
      </w:r>
      <w:proofErr w:type="gramEnd"/>
      <w:r>
        <w:t xml:space="preserve"> (the high priest) as he entered the Holy of Holies with the sacrifice.</w:t>
      </w:r>
    </w:p>
    <w:p w:rsidR="006952A6" w:rsidRPr="0054595C" w:rsidRDefault="006952A6" w:rsidP="006952A6">
      <w:pPr>
        <w:widowControl w:val="0"/>
        <w:overflowPunct w:val="0"/>
        <w:autoSpaceDE w:val="0"/>
        <w:autoSpaceDN w:val="0"/>
        <w:adjustRightInd w:val="0"/>
      </w:pPr>
      <w:r>
        <w:t xml:space="preserve"> </w:t>
      </w:r>
    </w:p>
    <w:p w:rsidR="006952A6" w:rsidRPr="00AA1C44" w:rsidRDefault="006952A6" w:rsidP="006952A6">
      <w:pPr>
        <w:widowControl w:val="0"/>
        <w:overflowPunct w:val="0"/>
        <w:autoSpaceDE w:val="0"/>
        <w:autoSpaceDN w:val="0"/>
        <w:adjustRightInd w:val="0"/>
      </w:pPr>
      <w:r w:rsidRPr="00AA1C44">
        <w:t xml:space="preserve">Leviticus 16:14-17 </w:t>
      </w:r>
    </w:p>
    <w:p w:rsidR="006952A6" w:rsidRPr="00AA1C44" w:rsidRDefault="006952A6" w:rsidP="006952A6">
      <w:pPr>
        <w:widowControl w:val="0"/>
        <w:overflowPunct w:val="0"/>
        <w:autoSpaceDE w:val="0"/>
        <w:autoSpaceDN w:val="0"/>
        <w:adjustRightInd w:val="0"/>
      </w:pPr>
      <w:proofErr w:type="gramStart"/>
      <w:r w:rsidRPr="00AA1C44">
        <w:t>14  And</w:t>
      </w:r>
      <w:proofErr w:type="gramEnd"/>
      <w:r w:rsidRPr="00AA1C44">
        <w:t xml:space="preserve"> he shall take of the blood of the bullock, and sprinkle it with his finger upon the mercy seat eastward; and before the mercy seat shall he sprinkle of the blood with his finger seven times. </w:t>
      </w:r>
    </w:p>
    <w:p w:rsidR="006952A6" w:rsidRPr="00AA1C44" w:rsidRDefault="006952A6" w:rsidP="006952A6">
      <w:pPr>
        <w:widowControl w:val="0"/>
        <w:overflowPunct w:val="0"/>
        <w:autoSpaceDE w:val="0"/>
        <w:autoSpaceDN w:val="0"/>
        <w:adjustRightInd w:val="0"/>
      </w:pPr>
      <w:proofErr w:type="gramStart"/>
      <w:r w:rsidRPr="00AA1C44">
        <w:t>15  Then</w:t>
      </w:r>
      <w:proofErr w:type="gramEnd"/>
      <w:r w:rsidRPr="00AA1C44">
        <w:t xml:space="preserve"> shall he kill the goat of the sin offering, that is for the people, and bring his blood within the </w:t>
      </w:r>
      <w:proofErr w:type="spellStart"/>
      <w:r w:rsidRPr="00AA1C44">
        <w:t>vail</w:t>
      </w:r>
      <w:proofErr w:type="spellEnd"/>
      <w:r w:rsidRPr="00AA1C44">
        <w:t xml:space="preserve">, and do with that blood as he did with the blood of the bullock, and sprinkle it upon the mercy seat, and before the mercy seat: </w:t>
      </w:r>
    </w:p>
    <w:p w:rsidR="006952A6" w:rsidRPr="00AA1C44" w:rsidRDefault="006952A6" w:rsidP="006952A6">
      <w:pPr>
        <w:widowControl w:val="0"/>
        <w:overflowPunct w:val="0"/>
        <w:autoSpaceDE w:val="0"/>
        <w:autoSpaceDN w:val="0"/>
        <w:adjustRightInd w:val="0"/>
      </w:pPr>
      <w:proofErr w:type="gramStart"/>
      <w:r w:rsidRPr="00AA1C44">
        <w:t>16  And</w:t>
      </w:r>
      <w:proofErr w:type="gramEnd"/>
      <w:r w:rsidRPr="00AA1C44">
        <w:t xml:space="preserve"> he shall make an atonement for the holy place, because of the uncleanness of the children of Israel, and because of their transgressions in all their sins: and so shall he do for the tabernacle of the congregation, that </w:t>
      </w:r>
      <w:proofErr w:type="spellStart"/>
      <w:r w:rsidRPr="00AA1C44">
        <w:t>remaineth</w:t>
      </w:r>
      <w:proofErr w:type="spellEnd"/>
      <w:r w:rsidRPr="00AA1C44">
        <w:t xml:space="preserve"> among them in the midst of their uncleanness. </w:t>
      </w:r>
    </w:p>
    <w:p w:rsidR="006952A6" w:rsidRDefault="006952A6" w:rsidP="006952A6">
      <w:pPr>
        <w:widowControl w:val="0"/>
        <w:overflowPunct w:val="0"/>
        <w:autoSpaceDE w:val="0"/>
        <w:autoSpaceDN w:val="0"/>
        <w:adjustRightInd w:val="0"/>
      </w:pPr>
      <w:proofErr w:type="gramStart"/>
      <w:r w:rsidRPr="00AA1C44">
        <w:t>17  And</w:t>
      </w:r>
      <w:proofErr w:type="gramEnd"/>
      <w:r w:rsidRPr="00AA1C44">
        <w:t xml:space="preserve"> there shall be no man in the tabernacle of the congregation when he </w:t>
      </w:r>
      <w:proofErr w:type="spellStart"/>
      <w:r w:rsidRPr="00AA1C44">
        <w:t>goeth</w:t>
      </w:r>
      <w:proofErr w:type="spellEnd"/>
      <w:r w:rsidRPr="00AA1C44">
        <w:t xml:space="preserve"> in to make an atonement in the holy place, until he come out, and have made an atonement for himself, and for his household, and for all the congregation of Israel.</w:t>
      </w:r>
    </w:p>
    <w:p w:rsidR="006952A6" w:rsidRDefault="006952A6" w:rsidP="006952A6">
      <w:pPr>
        <w:widowControl w:val="0"/>
        <w:overflowPunct w:val="0"/>
        <w:autoSpaceDE w:val="0"/>
        <w:autoSpaceDN w:val="0"/>
        <w:adjustRightInd w:val="0"/>
      </w:pPr>
    </w:p>
    <w:p w:rsidR="006952A6" w:rsidRDefault="006952A6" w:rsidP="006952A6">
      <w:pPr>
        <w:widowControl w:val="0"/>
        <w:overflowPunct w:val="0"/>
        <w:autoSpaceDE w:val="0"/>
        <w:autoSpaceDN w:val="0"/>
        <w:adjustRightInd w:val="0"/>
      </w:pPr>
      <w:r>
        <w:t>They saw the shadow, but Jesus was the true sacrifice.</w:t>
      </w:r>
    </w:p>
    <w:p w:rsidR="006952A6" w:rsidRDefault="006952A6" w:rsidP="006952A6">
      <w:pPr>
        <w:widowControl w:val="0"/>
        <w:overflowPunct w:val="0"/>
        <w:autoSpaceDE w:val="0"/>
        <w:autoSpaceDN w:val="0"/>
        <w:adjustRightInd w:val="0"/>
      </w:pPr>
      <w:r>
        <w:t>He completed all that was in the Old Testament.</w:t>
      </w:r>
    </w:p>
    <w:p w:rsidR="006952A6" w:rsidRDefault="006952A6" w:rsidP="006952A6">
      <w:pPr>
        <w:widowControl w:val="0"/>
        <w:overflowPunct w:val="0"/>
        <w:autoSpaceDE w:val="0"/>
        <w:autoSpaceDN w:val="0"/>
        <w:adjustRightInd w:val="0"/>
      </w:pPr>
    </w:p>
    <w:p w:rsidR="006952A6" w:rsidRPr="00AA1C44" w:rsidRDefault="006952A6" w:rsidP="006952A6">
      <w:pPr>
        <w:widowControl w:val="0"/>
        <w:overflowPunct w:val="0"/>
        <w:autoSpaceDE w:val="0"/>
        <w:autoSpaceDN w:val="0"/>
        <w:adjustRightInd w:val="0"/>
      </w:pPr>
      <w:r w:rsidRPr="00AA1C44">
        <w:t xml:space="preserve">Hebrews 9:11-14 </w:t>
      </w:r>
    </w:p>
    <w:p w:rsidR="006952A6" w:rsidRPr="00AA1C44" w:rsidRDefault="006952A6" w:rsidP="006952A6">
      <w:pPr>
        <w:widowControl w:val="0"/>
        <w:overflowPunct w:val="0"/>
        <w:autoSpaceDE w:val="0"/>
        <w:autoSpaceDN w:val="0"/>
        <w:adjustRightInd w:val="0"/>
      </w:pPr>
      <w:proofErr w:type="gramStart"/>
      <w:r w:rsidRPr="00AA1C44">
        <w:t>11  But</w:t>
      </w:r>
      <w:proofErr w:type="gramEnd"/>
      <w:r w:rsidRPr="00AA1C44">
        <w:t xml:space="preserve"> Christ being come an high priest of good things to come, by a greater and more perfect tabernacle, not made with hands, that is to say, not of this building; </w:t>
      </w:r>
    </w:p>
    <w:p w:rsidR="006952A6" w:rsidRPr="00AA1C44" w:rsidRDefault="006952A6" w:rsidP="006952A6">
      <w:pPr>
        <w:widowControl w:val="0"/>
        <w:overflowPunct w:val="0"/>
        <w:autoSpaceDE w:val="0"/>
        <w:autoSpaceDN w:val="0"/>
        <w:adjustRightInd w:val="0"/>
      </w:pPr>
      <w:proofErr w:type="gramStart"/>
      <w:r w:rsidRPr="00AA1C44">
        <w:t>12  Neither</w:t>
      </w:r>
      <w:proofErr w:type="gramEnd"/>
      <w:r w:rsidRPr="00AA1C44">
        <w:t xml:space="preserve"> by the blood of goats and calves, but by his own blood he entered in once into the holy place, having obtained eternal redemption for us. </w:t>
      </w:r>
    </w:p>
    <w:p w:rsidR="006952A6" w:rsidRPr="00AA1C44" w:rsidRDefault="006952A6" w:rsidP="006952A6">
      <w:pPr>
        <w:widowControl w:val="0"/>
        <w:overflowPunct w:val="0"/>
        <w:autoSpaceDE w:val="0"/>
        <w:autoSpaceDN w:val="0"/>
        <w:adjustRightInd w:val="0"/>
      </w:pPr>
      <w:proofErr w:type="gramStart"/>
      <w:r w:rsidRPr="00AA1C44">
        <w:t>13  For</w:t>
      </w:r>
      <w:proofErr w:type="gramEnd"/>
      <w:r w:rsidRPr="00AA1C44">
        <w:t xml:space="preserve"> if the blood of bulls and of goats, and the ashes of an heifer sprinkling the unclean, </w:t>
      </w:r>
      <w:proofErr w:type="spellStart"/>
      <w:r w:rsidRPr="00AA1C44">
        <w:t>sanctifieth</w:t>
      </w:r>
      <w:proofErr w:type="spellEnd"/>
      <w:r w:rsidRPr="00AA1C44">
        <w:t xml:space="preserve"> to the purifying of the flesh: </w:t>
      </w:r>
    </w:p>
    <w:p w:rsidR="006952A6" w:rsidRDefault="006952A6" w:rsidP="006952A6">
      <w:pPr>
        <w:widowControl w:val="0"/>
        <w:overflowPunct w:val="0"/>
        <w:autoSpaceDE w:val="0"/>
        <w:autoSpaceDN w:val="0"/>
        <w:adjustRightInd w:val="0"/>
      </w:pPr>
      <w:proofErr w:type="gramStart"/>
      <w:r w:rsidRPr="00AA1C44">
        <w:t>14  How</w:t>
      </w:r>
      <w:proofErr w:type="gramEnd"/>
      <w:r w:rsidRPr="00AA1C44">
        <w:t xml:space="preserve"> much more shall the blood of Christ, who through the eternal Spirit offered himself without spot to God, purge your conscience from dead works to serve the living God?</w:t>
      </w:r>
    </w:p>
    <w:p w:rsidR="006952A6" w:rsidRPr="0054595C" w:rsidRDefault="006952A6" w:rsidP="006952A6">
      <w:pPr>
        <w:widowControl w:val="0"/>
        <w:overflowPunct w:val="0"/>
        <w:autoSpaceDE w:val="0"/>
        <w:autoSpaceDN w:val="0"/>
        <w:adjustRightInd w:val="0"/>
      </w:pPr>
    </w:p>
    <w:p w:rsidR="006952A6" w:rsidRDefault="006952A6" w:rsidP="006952A6">
      <w:pPr>
        <w:widowControl w:val="0"/>
        <w:overflowPunct w:val="0"/>
        <w:autoSpaceDE w:val="0"/>
        <w:autoSpaceDN w:val="0"/>
        <w:adjustRightInd w:val="0"/>
      </w:pPr>
      <w:r w:rsidRPr="00AA1C44">
        <w:t xml:space="preserve">Hebrews 9:24-26 </w:t>
      </w:r>
    </w:p>
    <w:p w:rsidR="006952A6" w:rsidRPr="00AA1C44" w:rsidRDefault="006952A6" w:rsidP="006952A6">
      <w:pPr>
        <w:widowControl w:val="0"/>
        <w:overflowPunct w:val="0"/>
        <w:autoSpaceDE w:val="0"/>
        <w:autoSpaceDN w:val="0"/>
        <w:adjustRightInd w:val="0"/>
      </w:pPr>
      <w:proofErr w:type="gramStart"/>
      <w:r w:rsidRPr="00AA1C44">
        <w:t>24  For</w:t>
      </w:r>
      <w:proofErr w:type="gramEnd"/>
      <w:r w:rsidRPr="00AA1C44">
        <w:t xml:space="preserve"> Christ is not entered into the holy places made with hands, which are the figures of the true; but into heaven itself, now to appear in the presence of God for us: </w:t>
      </w:r>
    </w:p>
    <w:p w:rsidR="006952A6" w:rsidRPr="00AA1C44" w:rsidRDefault="006952A6" w:rsidP="006952A6">
      <w:pPr>
        <w:widowControl w:val="0"/>
        <w:overflowPunct w:val="0"/>
        <w:autoSpaceDE w:val="0"/>
        <w:autoSpaceDN w:val="0"/>
        <w:adjustRightInd w:val="0"/>
      </w:pPr>
      <w:proofErr w:type="gramStart"/>
      <w:r w:rsidRPr="00AA1C44">
        <w:t>25  Nor</w:t>
      </w:r>
      <w:proofErr w:type="gramEnd"/>
      <w:r w:rsidRPr="00AA1C44">
        <w:t xml:space="preserve"> yet that he should offer himself often, as the high priest </w:t>
      </w:r>
      <w:proofErr w:type="spellStart"/>
      <w:r w:rsidRPr="00AA1C44">
        <w:t>entereth</w:t>
      </w:r>
      <w:proofErr w:type="spellEnd"/>
      <w:r w:rsidRPr="00AA1C44">
        <w:t xml:space="preserve"> into the holy place every year with blood of others; </w:t>
      </w:r>
    </w:p>
    <w:p w:rsidR="006952A6" w:rsidRDefault="006952A6" w:rsidP="006952A6">
      <w:pPr>
        <w:widowControl w:val="0"/>
        <w:overflowPunct w:val="0"/>
        <w:autoSpaceDE w:val="0"/>
        <w:autoSpaceDN w:val="0"/>
        <w:adjustRightInd w:val="0"/>
      </w:pPr>
      <w:proofErr w:type="gramStart"/>
      <w:r w:rsidRPr="00AA1C44">
        <w:t>26  For</w:t>
      </w:r>
      <w:proofErr w:type="gramEnd"/>
      <w:r w:rsidRPr="00AA1C44">
        <w:t xml:space="preserve"> then must he often have suffered since the foundation of the world: but now once in the end of the world hath he appeared to put away sin by the sacrifice of himself.</w:t>
      </w:r>
    </w:p>
    <w:p w:rsidR="006952A6" w:rsidRDefault="006952A6" w:rsidP="006952A6">
      <w:pPr>
        <w:widowControl w:val="0"/>
        <w:overflowPunct w:val="0"/>
        <w:autoSpaceDE w:val="0"/>
        <w:autoSpaceDN w:val="0"/>
        <w:adjustRightInd w:val="0"/>
      </w:pPr>
    </w:p>
    <w:p w:rsidR="006952A6" w:rsidRPr="003F4E5B" w:rsidRDefault="006952A6" w:rsidP="006952A6">
      <w:pPr>
        <w:widowControl w:val="0"/>
        <w:overflowPunct w:val="0"/>
        <w:autoSpaceDE w:val="0"/>
        <w:autoSpaceDN w:val="0"/>
        <w:adjustRightInd w:val="0"/>
      </w:pPr>
      <w:r w:rsidRPr="003F4E5B">
        <w:t xml:space="preserve">Hebrews 10:3-4 </w:t>
      </w:r>
    </w:p>
    <w:p w:rsidR="006952A6" w:rsidRPr="003F4E5B" w:rsidRDefault="006952A6" w:rsidP="006952A6">
      <w:pPr>
        <w:widowControl w:val="0"/>
        <w:overflowPunct w:val="0"/>
        <w:autoSpaceDE w:val="0"/>
        <w:autoSpaceDN w:val="0"/>
        <w:adjustRightInd w:val="0"/>
      </w:pPr>
      <w:proofErr w:type="gramStart"/>
      <w:r w:rsidRPr="003F4E5B">
        <w:t>3  But</w:t>
      </w:r>
      <w:proofErr w:type="gramEnd"/>
      <w:r w:rsidRPr="003F4E5B">
        <w:t xml:space="preserve"> in those sacrifices there is a remembrance again made of sins every year. </w:t>
      </w:r>
    </w:p>
    <w:p w:rsidR="006952A6" w:rsidRPr="003F4E5B" w:rsidRDefault="006952A6" w:rsidP="006952A6">
      <w:pPr>
        <w:widowControl w:val="0"/>
        <w:overflowPunct w:val="0"/>
        <w:autoSpaceDE w:val="0"/>
        <w:autoSpaceDN w:val="0"/>
        <w:adjustRightInd w:val="0"/>
        <w:rPr>
          <w:b/>
        </w:rPr>
      </w:pPr>
      <w:proofErr w:type="gramStart"/>
      <w:r w:rsidRPr="003F4E5B">
        <w:t xml:space="preserve">4  </w:t>
      </w:r>
      <w:r w:rsidRPr="003F4E5B">
        <w:rPr>
          <w:b/>
        </w:rPr>
        <w:t>For</w:t>
      </w:r>
      <w:proofErr w:type="gramEnd"/>
      <w:r w:rsidRPr="003F4E5B">
        <w:rPr>
          <w:b/>
        </w:rPr>
        <w:t xml:space="preserve"> it is not possible that the blood of bulls and of goats should take away sins.</w:t>
      </w:r>
    </w:p>
    <w:p w:rsidR="006952A6" w:rsidRDefault="006952A6" w:rsidP="006952A6">
      <w:pPr>
        <w:widowControl w:val="0"/>
        <w:overflowPunct w:val="0"/>
        <w:autoSpaceDE w:val="0"/>
        <w:autoSpaceDN w:val="0"/>
        <w:adjustRightInd w:val="0"/>
      </w:pPr>
    </w:p>
    <w:p w:rsidR="006952A6" w:rsidRDefault="006952A6" w:rsidP="006952A6">
      <w:pPr>
        <w:widowControl w:val="0"/>
        <w:overflowPunct w:val="0"/>
        <w:autoSpaceDE w:val="0"/>
        <w:autoSpaceDN w:val="0"/>
        <w:adjustRightInd w:val="0"/>
      </w:pPr>
      <w:r>
        <w:t xml:space="preserve">Those who say that people in the Old Testament were justified by works fail to remember that the offerings made in the Old Testament could not take away sin. </w:t>
      </w:r>
    </w:p>
    <w:p w:rsidR="006952A6" w:rsidRDefault="006952A6" w:rsidP="006952A6">
      <w:pPr>
        <w:widowControl w:val="0"/>
        <w:overflowPunct w:val="0"/>
        <w:autoSpaceDE w:val="0"/>
        <w:autoSpaceDN w:val="0"/>
        <w:adjustRightInd w:val="0"/>
      </w:pPr>
      <w:r>
        <w:t>They showed a person’s faith in God through their sacrifice, but their sins were not paid for until Jesus died on the cross.</w:t>
      </w:r>
    </w:p>
    <w:p w:rsidR="006952A6" w:rsidRDefault="006952A6" w:rsidP="006952A6">
      <w:pPr>
        <w:widowControl w:val="0"/>
        <w:overflowPunct w:val="0"/>
        <w:autoSpaceDE w:val="0"/>
        <w:autoSpaceDN w:val="0"/>
        <w:adjustRightInd w:val="0"/>
      </w:pPr>
    </w:p>
    <w:p w:rsidR="006952A6" w:rsidRDefault="006952A6" w:rsidP="006952A6">
      <w:pPr>
        <w:widowControl w:val="0"/>
        <w:overflowPunct w:val="0"/>
        <w:autoSpaceDE w:val="0"/>
        <w:autoSpaceDN w:val="0"/>
        <w:adjustRightInd w:val="0"/>
      </w:pPr>
      <w:r>
        <w:t>A</w:t>
      </w:r>
      <w:r w:rsidRPr="0054595C">
        <w:t>braham</w:t>
      </w:r>
      <w:r>
        <w:t xml:space="preserve"> is the perfect example of salvation in the Old Testament.</w:t>
      </w:r>
    </w:p>
    <w:p w:rsidR="006952A6" w:rsidRPr="00E77ACA" w:rsidRDefault="006952A6" w:rsidP="006952A6">
      <w:pPr>
        <w:widowControl w:val="0"/>
        <w:overflowPunct w:val="0"/>
        <w:autoSpaceDE w:val="0"/>
        <w:autoSpaceDN w:val="0"/>
        <w:adjustRightInd w:val="0"/>
      </w:pPr>
      <w:r w:rsidRPr="00E77ACA">
        <w:t xml:space="preserve">Romans 4:1-3 </w:t>
      </w:r>
    </w:p>
    <w:p w:rsidR="006952A6" w:rsidRPr="00E77ACA" w:rsidRDefault="006952A6" w:rsidP="006952A6">
      <w:pPr>
        <w:widowControl w:val="0"/>
        <w:overflowPunct w:val="0"/>
        <w:autoSpaceDE w:val="0"/>
        <w:autoSpaceDN w:val="0"/>
        <w:adjustRightInd w:val="0"/>
      </w:pPr>
      <w:proofErr w:type="gramStart"/>
      <w:r w:rsidRPr="00E77ACA">
        <w:t>1  What</w:t>
      </w:r>
      <w:proofErr w:type="gramEnd"/>
      <w:r w:rsidRPr="00E77ACA">
        <w:t xml:space="preserve"> shall we say then that Abraham our father, as pertaining to the flesh, hath found? </w:t>
      </w:r>
    </w:p>
    <w:p w:rsidR="006952A6" w:rsidRPr="00E77ACA" w:rsidRDefault="006952A6" w:rsidP="006952A6">
      <w:pPr>
        <w:widowControl w:val="0"/>
        <w:overflowPunct w:val="0"/>
        <w:autoSpaceDE w:val="0"/>
        <w:autoSpaceDN w:val="0"/>
        <w:adjustRightInd w:val="0"/>
      </w:pPr>
      <w:proofErr w:type="gramStart"/>
      <w:r w:rsidRPr="00E77ACA">
        <w:t>2  For</w:t>
      </w:r>
      <w:proofErr w:type="gramEnd"/>
      <w:r w:rsidRPr="00E77ACA">
        <w:t xml:space="preserve"> if Abraham were justified by works, he hath whereof to glory; but not before God. </w:t>
      </w:r>
    </w:p>
    <w:p w:rsidR="006952A6" w:rsidRDefault="006952A6" w:rsidP="006952A6">
      <w:pPr>
        <w:widowControl w:val="0"/>
        <w:overflowPunct w:val="0"/>
        <w:autoSpaceDE w:val="0"/>
        <w:autoSpaceDN w:val="0"/>
        <w:adjustRightInd w:val="0"/>
      </w:pPr>
      <w:proofErr w:type="gramStart"/>
      <w:r w:rsidRPr="00E77ACA">
        <w:t>3  For</w:t>
      </w:r>
      <w:proofErr w:type="gramEnd"/>
      <w:r w:rsidRPr="00E77ACA">
        <w:t xml:space="preserve"> what </w:t>
      </w:r>
      <w:proofErr w:type="spellStart"/>
      <w:r w:rsidRPr="00E77ACA">
        <w:t>saith</w:t>
      </w:r>
      <w:proofErr w:type="spellEnd"/>
      <w:r w:rsidRPr="00E77ACA">
        <w:t xml:space="preserve"> the scripture? Abraham believed God, and it was counted unto him for righteousness.</w:t>
      </w:r>
    </w:p>
    <w:p w:rsidR="006952A6" w:rsidRDefault="006952A6" w:rsidP="006952A6">
      <w:pPr>
        <w:widowControl w:val="0"/>
        <w:overflowPunct w:val="0"/>
        <w:autoSpaceDE w:val="0"/>
        <w:autoSpaceDN w:val="0"/>
        <w:adjustRightInd w:val="0"/>
      </w:pPr>
    </w:p>
    <w:p w:rsidR="006952A6" w:rsidRPr="0054595C" w:rsidRDefault="006952A6" w:rsidP="006952A6">
      <w:pPr>
        <w:widowControl w:val="0"/>
        <w:overflowPunct w:val="0"/>
        <w:autoSpaceDE w:val="0"/>
        <w:autoSpaceDN w:val="0"/>
        <w:adjustRightInd w:val="0"/>
      </w:pPr>
      <w:r>
        <w:t>V3 is referring back to Gen 15:6.</w:t>
      </w:r>
    </w:p>
    <w:p w:rsidR="006952A6" w:rsidRPr="0054595C" w:rsidRDefault="006952A6" w:rsidP="006952A6">
      <w:pPr>
        <w:widowControl w:val="0"/>
        <w:overflowPunct w:val="0"/>
        <w:autoSpaceDE w:val="0"/>
        <w:autoSpaceDN w:val="0"/>
        <w:adjustRightInd w:val="0"/>
      </w:pPr>
      <w:r w:rsidRPr="0054595C">
        <w:t>Gen 15</w:t>
      </w:r>
      <w:r>
        <w:t>:</w:t>
      </w:r>
      <w:r w:rsidRPr="0054595C">
        <w:t xml:space="preserve">6 </w:t>
      </w:r>
      <w:r>
        <w:t xml:space="preserve">  </w:t>
      </w:r>
      <w:proofErr w:type="gramStart"/>
      <w:r w:rsidRPr="0054595C">
        <w:t>And</w:t>
      </w:r>
      <w:proofErr w:type="gramEnd"/>
      <w:r w:rsidRPr="0054595C">
        <w:t xml:space="preserve"> he believed in the LORD; and he counted it to him for righteousness.</w:t>
      </w:r>
    </w:p>
    <w:p w:rsidR="006952A6" w:rsidRDefault="006952A6" w:rsidP="006952A6">
      <w:pPr>
        <w:widowControl w:val="0"/>
        <w:overflowPunct w:val="0"/>
        <w:autoSpaceDE w:val="0"/>
        <w:autoSpaceDN w:val="0"/>
        <w:adjustRightInd w:val="0"/>
      </w:pPr>
    </w:p>
    <w:p w:rsidR="006952A6" w:rsidRPr="00E77ACA" w:rsidRDefault="006952A6" w:rsidP="006952A6">
      <w:pPr>
        <w:widowControl w:val="0"/>
        <w:overflowPunct w:val="0"/>
        <w:autoSpaceDE w:val="0"/>
        <w:autoSpaceDN w:val="0"/>
        <w:adjustRightInd w:val="0"/>
      </w:pPr>
      <w:r>
        <w:t>T</w:t>
      </w:r>
      <w:r w:rsidRPr="00E77ACA">
        <w:t>he real basis of Abraham's salvation</w:t>
      </w:r>
      <w:r>
        <w:t xml:space="preserve"> is that </w:t>
      </w:r>
      <w:r w:rsidRPr="00E77ACA">
        <w:t xml:space="preserve">Abraham believed God and God saved Abraham. </w:t>
      </w:r>
    </w:p>
    <w:p w:rsidR="006952A6" w:rsidRPr="00E77ACA" w:rsidRDefault="006952A6" w:rsidP="006952A6">
      <w:pPr>
        <w:widowControl w:val="0"/>
        <w:overflowPunct w:val="0"/>
        <w:autoSpaceDE w:val="0"/>
        <w:autoSpaceDN w:val="0"/>
        <w:adjustRightInd w:val="0"/>
      </w:pPr>
      <w:r>
        <w:t>B</w:t>
      </w:r>
      <w:r w:rsidRPr="00E77ACA">
        <w:t>ecause Abraham believed God, God saved his soul!</w:t>
      </w:r>
    </w:p>
    <w:p w:rsidR="006952A6" w:rsidRPr="00E77ACA" w:rsidRDefault="006952A6" w:rsidP="006952A6">
      <w:pPr>
        <w:widowControl w:val="0"/>
        <w:overflowPunct w:val="0"/>
        <w:autoSpaceDE w:val="0"/>
        <w:autoSpaceDN w:val="0"/>
        <w:adjustRightInd w:val="0"/>
      </w:pPr>
    </w:p>
    <w:p w:rsidR="006952A6" w:rsidRDefault="006952A6" w:rsidP="006952A6">
      <w:pPr>
        <w:widowControl w:val="0"/>
        <w:overflowPunct w:val="0"/>
        <w:autoSpaceDE w:val="0"/>
        <w:autoSpaceDN w:val="0"/>
        <w:adjustRightInd w:val="0"/>
      </w:pPr>
      <w:proofErr w:type="gramStart"/>
      <w:r w:rsidRPr="00E77ACA">
        <w:t>Abraham could not have been saved by keeping the Law</w:t>
      </w:r>
      <w:proofErr w:type="gramEnd"/>
      <w:r w:rsidRPr="00E77ACA">
        <w:t>, because he lived over 400 years before the Law was given!</w:t>
      </w:r>
    </w:p>
    <w:p w:rsidR="006952A6" w:rsidRDefault="006952A6" w:rsidP="006952A6">
      <w:pPr>
        <w:widowControl w:val="0"/>
        <w:overflowPunct w:val="0"/>
        <w:autoSpaceDE w:val="0"/>
        <w:autoSpaceDN w:val="0"/>
        <w:adjustRightInd w:val="0"/>
      </w:pPr>
    </w:p>
    <w:p w:rsidR="006952A6" w:rsidRDefault="006952A6" w:rsidP="006952A6">
      <w:pPr>
        <w:widowControl w:val="0"/>
        <w:overflowPunct w:val="0"/>
        <w:autoSpaceDE w:val="0"/>
        <w:autoSpaceDN w:val="0"/>
        <w:adjustRightInd w:val="0"/>
      </w:pPr>
    </w:p>
    <w:p w:rsidR="006952A6" w:rsidRPr="0054595C" w:rsidRDefault="006952A6" w:rsidP="006952A6">
      <w:pPr>
        <w:widowControl w:val="0"/>
        <w:overflowPunct w:val="0"/>
        <w:autoSpaceDE w:val="0"/>
        <w:autoSpaceDN w:val="0"/>
        <w:adjustRightInd w:val="0"/>
      </w:pPr>
      <w:r w:rsidRPr="0054595C">
        <w:t>There are many things in the OT that illustrate or point to salvation by grace through faith</w:t>
      </w:r>
    </w:p>
    <w:p w:rsidR="006952A6" w:rsidRPr="0054595C" w:rsidRDefault="006952A6" w:rsidP="006952A6">
      <w:pPr>
        <w:widowControl w:val="0"/>
        <w:overflowPunct w:val="0"/>
        <w:autoSpaceDE w:val="0"/>
        <w:autoSpaceDN w:val="0"/>
        <w:adjustRightInd w:val="0"/>
      </w:pPr>
    </w:p>
    <w:p w:rsidR="006952A6" w:rsidRPr="0054595C" w:rsidRDefault="006952A6" w:rsidP="006952A6">
      <w:pPr>
        <w:widowControl w:val="0"/>
        <w:overflowPunct w:val="0"/>
        <w:autoSpaceDE w:val="0"/>
        <w:autoSpaceDN w:val="0"/>
        <w:adjustRightInd w:val="0"/>
      </w:pPr>
      <w:r w:rsidRPr="0054595C">
        <w:t>Passover</w:t>
      </w:r>
    </w:p>
    <w:p w:rsidR="006952A6" w:rsidRPr="0054595C" w:rsidRDefault="006952A6" w:rsidP="006952A6">
      <w:pPr>
        <w:widowControl w:val="0"/>
        <w:overflowPunct w:val="0"/>
        <w:autoSpaceDE w:val="0"/>
        <w:autoSpaceDN w:val="0"/>
        <w:adjustRightInd w:val="0"/>
      </w:pPr>
      <w:r w:rsidRPr="0054595C">
        <w:t>Mercy Seat</w:t>
      </w:r>
    </w:p>
    <w:p w:rsidR="006952A6" w:rsidRPr="0054595C" w:rsidRDefault="006952A6" w:rsidP="006952A6">
      <w:pPr>
        <w:widowControl w:val="0"/>
        <w:overflowPunct w:val="0"/>
        <w:autoSpaceDE w:val="0"/>
        <w:autoSpaceDN w:val="0"/>
        <w:adjustRightInd w:val="0"/>
      </w:pPr>
      <w:r w:rsidRPr="0054595C">
        <w:t>City of Refuge</w:t>
      </w:r>
    </w:p>
    <w:p w:rsidR="006952A6" w:rsidRPr="0054595C" w:rsidRDefault="006952A6" w:rsidP="006952A6">
      <w:pPr>
        <w:widowControl w:val="0"/>
        <w:overflowPunct w:val="0"/>
        <w:autoSpaceDE w:val="0"/>
        <w:autoSpaceDN w:val="0"/>
        <w:adjustRightInd w:val="0"/>
      </w:pPr>
      <w:r w:rsidRPr="0054595C">
        <w:t>Brazen Serpent</w:t>
      </w:r>
    </w:p>
    <w:p w:rsidR="006952A6" w:rsidRPr="0054595C" w:rsidRDefault="006952A6" w:rsidP="006952A6">
      <w:pPr>
        <w:widowControl w:val="0"/>
        <w:overflowPunct w:val="0"/>
        <w:autoSpaceDE w:val="0"/>
        <w:autoSpaceDN w:val="0"/>
        <w:adjustRightInd w:val="0"/>
      </w:pPr>
      <w:r w:rsidRPr="0054595C">
        <w:t>Abraham offering Isaac</w:t>
      </w:r>
    </w:p>
    <w:p w:rsidR="006952A6" w:rsidRPr="0054595C" w:rsidRDefault="006952A6" w:rsidP="006952A6">
      <w:pPr>
        <w:widowControl w:val="0"/>
        <w:overflowPunct w:val="0"/>
        <w:autoSpaceDE w:val="0"/>
        <w:autoSpaceDN w:val="0"/>
        <w:adjustRightInd w:val="0"/>
      </w:pPr>
    </w:p>
    <w:p w:rsidR="006952A6" w:rsidRPr="0042370F" w:rsidRDefault="006952A6" w:rsidP="006952A6">
      <w:pPr>
        <w:widowControl w:val="0"/>
        <w:overflowPunct w:val="0"/>
        <w:autoSpaceDE w:val="0"/>
        <w:autoSpaceDN w:val="0"/>
        <w:adjustRightInd w:val="0"/>
      </w:pPr>
      <w:r w:rsidRPr="0042370F">
        <w:t xml:space="preserve">1 Peter 1:9-11 </w:t>
      </w:r>
    </w:p>
    <w:p w:rsidR="006952A6" w:rsidRPr="0042370F" w:rsidRDefault="006952A6" w:rsidP="006952A6">
      <w:pPr>
        <w:widowControl w:val="0"/>
        <w:overflowPunct w:val="0"/>
        <w:autoSpaceDE w:val="0"/>
        <w:autoSpaceDN w:val="0"/>
        <w:adjustRightInd w:val="0"/>
      </w:pPr>
      <w:proofErr w:type="gramStart"/>
      <w:r w:rsidRPr="0042370F">
        <w:t>9  Receiving</w:t>
      </w:r>
      <w:proofErr w:type="gramEnd"/>
      <w:r w:rsidRPr="0042370F">
        <w:t xml:space="preserve"> the end of your faith, even the salvation of your souls. </w:t>
      </w:r>
    </w:p>
    <w:p w:rsidR="006952A6" w:rsidRPr="0042370F" w:rsidRDefault="006952A6" w:rsidP="006952A6">
      <w:pPr>
        <w:widowControl w:val="0"/>
        <w:overflowPunct w:val="0"/>
        <w:autoSpaceDE w:val="0"/>
        <w:autoSpaceDN w:val="0"/>
        <w:adjustRightInd w:val="0"/>
      </w:pPr>
      <w:proofErr w:type="gramStart"/>
      <w:r w:rsidRPr="0042370F">
        <w:t>10  Of</w:t>
      </w:r>
      <w:proofErr w:type="gramEnd"/>
      <w:r w:rsidRPr="0042370F">
        <w:t xml:space="preserve"> which salvation the prophets have enquired and searched diligently, who prophesied of the grace that should come unto you: </w:t>
      </w:r>
    </w:p>
    <w:p w:rsidR="006952A6" w:rsidRDefault="006952A6" w:rsidP="006952A6">
      <w:pPr>
        <w:widowControl w:val="0"/>
        <w:overflowPunct w:val="0"/>
        <w:autoSpaceDE w:val="0"/>
        <w:autoSpaceDN w:val="0"/>
        <w:adjustRightInd w:val="0"/>
      </w:pPr>
      <w:proofErr w:type="gramStart"/>
      <w:r w:rsidRPr="0042370F">
        <w:t>11  Searching</w:t>
      </w:r>
      <w:proofErr w:type="gramEnd"/>
      <w:r w:rsidRPr="0042370F">
        <w:t xml:space="preserve"> what, or what manner of time the Spirit of Christ which was in them did signify, when it testified beforehand the sufferings of Christ, and the glory that should follow.</w:t>
      </w:r>
    </w:p>
    <w:p w:rsidR="006952A6" w:rsidRPr="0054595C" w:rsidRDefault="006952A6" w:rsidP="006952A6">
      <w:pPr>
        <w:widowControl w:val="0"/>
        <w:overflowPunct w:val="0"/>
        <w:autoSpaceDE w:val="0"/>
        <w:autoSpaceDN w:val="0"/>
        <w:adjustRightInd w:val="0"/>
      </w:pPr>
    </w:p>
    <w:p w:rsidR="006952A6" w:rsidRDefault="006952A6" w:rsidP="006952A6">
      <w:pPr>
        <w:widowControl w:val="0"/>
        <w:overflowPunct w:val="0"/>
        <w:autoSpaceDE w:val="0"/>
        <w:autoSpaceDN w:val="0"/>
        <w:adjustRightInd w:val="0"/>
      </w:pPr>
      <w:r w:rsidRPr="0054595C">
        <w:t>The entire O</w:t>
      </w:r>
      <w:r>
        <w:t>ld Testament</w:t>
      </w:r>
      <w:r w:rsidRPr="0054595C">
        <w:t xml:space="preserve"> sacrificial system was designed to be representative of Jesus shedding His blood for our sin, for it is through His blood that </w:t>
      </w:r>
      <w:proofErr w:type="gramStart"/>
      <w:r w:rsidRPr="0054595C">
        <w:t>atonement,</w:t>
      </w:r>
      <w:proofErr w:type="gramEnd"/>
      <w:r w:rsidRPr="0054595C">
        <w:t xml:space="preserve"> justification, redemption, reconciliation, forgiveness, and salvation come</w:t>
      </w:r>
    </w:p>
    <w:p w:rsidR="006952A6" w:rsidRPr="0054595C" w:rsidRDefault="006952A6" w:rsidP="006952A6">
      <w:pPr>
        <w:widowControl w:val="0"/>
        <w:overflowPunct w:val="0"/>
        <w:autoSpaceDE w:val="0"/>
        <w:autoSpaceDN w:val="0"/>
        <w:adjustRightInd w:val="0"/>
      </w:pPr>
    </w:p>
    <w:p w:rsidR="006952A6" w:rsidRPr="0054595C" w:rsidRDefault="006952A6" w:rsidP="006952A6">
      <w:pPr>
        <w:widowControl w:val="0"/>
        <w:overflowPunct w:val="0"/>
        <w:autoSpaceDE w:val="0"/>
        <w:autoSpaceDN w:val="0"/>
        <w:adjustRightInd w:val="0"/>
      </w:pPr>
      <w:r w:rsidRPr="0054595C">
        <w:t>Lev 17</w:t>
      </w:r>
      <w:r>
        <w:t>:</w:t>
      </w:r>
      <w:r w:rsidRPr="0054595C">
        <w:t xml:space="preserve">11 </w:t>
      </w:r>
      <w:r>
        <w:t xml:space="preserve">  </w:t>
      </w:r>
      <w:proofErr w:type="gramStart"/>
      <w:r w:rsidRPr="0054595C">
        <w:t>For</w:t>
      </w:r>
      <w:proofErr w:type="gramEnd"/>
      <w:r w:rsidRPr="0054595C">
        <w:t xml:space="preserve"> the life of the flesh is in the blood: and I have given it to you upon the altar to make an atonement for your souls: for it is the blood that </w:t>
      </w:r>
      <w:proofErr w:type="spellStart"/>
      <w:r w:rsidRPr="0054595C">
        <w:t>maketh</w:t>
      </w:r>
      <w:proofErr w:type="spellEnd"/>
      <w:r w:rsidRPr="0054595C">
        <w:t xml:space="preserve"> an atonement for the soul.</w:t>
      </w:r>
    </w:p>
    <w:p w:rsidR="006952A6" w:rsidRPr="0054595C" w:rsidRDefault="006952A6" w:rsidP="006952A6">
      <w:pPr>
        <w:widowControl w:val="0"/>
        <w:overflowPunct w:val="0"/>
        <w:autoSpaceDE w:val="0"/>
        <w:autoSpaceDN w:val="0"/>
        <w:adjustRightInd w:val="0"/>
      </w:pPr>
    </w:p>
    <w:p w:rsidR="006952A6" w:rsidRPr="0054595C" w:rsidRDefault="006952A6" w:rsidP="006952A6">
      <w:pPr>
        <w:widowControl w:val="0"/>
        <w:overflowPunct w:val="0"/>
        <w:autoSpaceDE w:val="0"/>
        <w:autoSpaceDN w:val="0"/>
        <w:adjustRightInd w:val="0"/>
      </w:pPr>
      <w:r w:rsidRPr="0054595C">
        <w:t>Rom 3</w:t>
      </w:r>
      <w:r>
        <w:t>:</w:t>
      </w:r>
      <w:r w:rsidRPr="0054595C">
        <w:t xml:space="preserve"> </w:t>
      </w:r>
      <w:proofErr w:type="gramStart"/>
      <w:r w:rsidRPr="0054595C">
        <w:t xml:space="preserve">25 </w:t>
      </w:r>
      <w:r>
        <w:t xml:space="preserve"> </w:t>
      </w:r>
      <w:r w:rsidRPr="0054595C">
        <w:t>Whom</w:t>
      </w:r>
      <w:proofErr w:type="gramEnd"/>
      <w:r w:rsidRPr="0054595C">
        <w:t xml:space="preserve"> God hath set forth to be a propitiation through faith in his blood, to declare his righteousness for the remission of sins that are past, through the forbearance of God;</w:t>
      </w:r>
    </w:p>
    <w:p w:rsidR="006952A6" w:rsidRPr="0054595C" w:rsidRDefault="006952A6" w:rsidP="006952A6">
      <w:pPr>
        <w:widowControl w:val="0"/>
        <w:overflowPunct w:val="0"/>
        <w:autoSpaceDE w:val="0"/>
        <w:autoSpaceDN w:val="0"/>
        <w:adjustRightInd w:val="0"/>
      </w:pPr>
    </w:p>
    <w:p w:rsidR="006952A6" w:rsidRDefault="006952A6" w:rsidP="006952A6">
      <w:pPr>
        <w:widowControl w:val="0"/>
        <w:overflowPunct w:val="0"/>
        <w:autoSpaceDE w:val="0"/>
        <w:autoSpaceDN w:val="0"/>
        <w:adjustRightInd w:val="0"/>
      </w:pPr>
      <w:r>
        <w:t xml:space="preserve">Romans </w:t>
      </w:r>
      <w:proofErr w:type="gramStart"/>
      <w:r>
        <w:t xml:space="preserve">5:9  </w:t>
      </w:r>
      <w:r w:rsidRPr="00F120AC">
        <w:t>Much</w:t>
      </w:r>
      <w:proofErr w:type="gramEnd"/>
      <w:r w:rsidRPr="00F120AC">
        <w:t xml:space="preserve"> more then, being now justified by his blood, we shall be saved from wrath through him.</w:t>
      </w:r>
    </w:p>
    <w:p w:rsidR="006952A6" w:rsidRPr="0054595C" w:rsidRDefault="006952A6" w:rsidP="006952A6">
      <w:pPr>
        <w:widowControl w:val="0"/>
        <w:overflowPunct w:val="0"/>
        <w:autoSpaceDE w:val="0"/>
        <w:autoSpaceDN w:val="0"/>
        <w:adjustRightInd w:val="0"/>
      </w:pPr>
    </w:p>
    <w:p w:rsidR="006952A6" w:rsidRPr="0054595C" w:rsidRDefault="006952A6" w:rsidP="006952A6">
      <w:pPr>
        <w:widowControl w:val="0"/>
        <w:overflowPunct w:val="0"/>
        <w:autoSpaceDE w:val="0"/>
        <w:autoSpaceDN w:val="0"/>
        <w:adjustRightInd w:val="0"/>
      </w:pPr>
      <w:proofErr w:type="spellStart"/>
      <w:r w:rsidRPr="0054595C">
        <w:t>Eph</w:t>
      </w:r>
      <w:proofErr w:type="spellEnd"/>
      <w:r w:rsidRPr="0054595C">
        <w:t xml:space="preserve"> 1</w:t>
      </w:r>
      <w:r>
        <w:t>:</w:t>
      </w:r>
      <w:r w:rsidRPr="0054595C">
        <w:t xml:space="preserve">7 </w:t>
      </w:r>
      <w:proofErr w:type="gramStart"/>
      <w:r w:rsidRPr="0054595C">
        <w:t>In</w:t>
      </w:r>
      <w:proofErr w:type="gramEnd"/>
      <w:r w:rsidRPr="0054595C">
        <w:t xml:space="preserve"> whom we have redemption through his blood, the forgiveness of sins, according to the riches of his grace;</w:t>
      </w:r>
    </w:p>
    <w:p w:rsidR="006952A6" w:rsidRPr="0054595C" w:rsidRDefault="006952A6" w:rsidP="006952A6">
      <w:pPr>
        <w:widowControl w:val="0"/>
        <w:overflowPunct w:val="0"/>
        <w:autoSpaceDE w:val="0"/>
        <w:autoSpaceDN w:val="0"/>
        <w:adjustRightInd w:val="0"/>
      </w:pPr>
    </w:p>
    <w:p w:rsidR="006952A6" w:rsidRPr="0054595C" w:rsidRDefault="006952A6" w:rsidP="006952A6">
      <w:pPr>
        <w:widowControl w:val="0"/>
        <w:overflowPunct w:val="0"/>
        <w:autoSpaceDE w:val="0"/>
        <w:autoSpaceDN w:val="0"/>
        <w:adjustRightInd w:val="0"/>
      </w:pPr>
      <w:r w:rsidRPr="0054595C">
        <w:t>Col 1</w:t>
      </w:r>
      <w:r>
        <w:t>:</w:t>
      </w:r>
      <w:r w:rsidRPr="0054595C">
        <w:t>20 And, having made peace through the blood of his cross, by him to reconcile all things unto himself; by him, I say, whether they be things in earth, or things in heaven.</w:t>
      </w:r>
    </w:p>
    <w:p w:rsidR="006952A6" w:rsidRPr="0054595C" w:rsidRDefault="006952A6" w:rsidP="006952A6">
      <w:pPr>
        <w:widowControl w:val="0"/>
        <w:overflowPunct w:val="0"/>
        <w:autoSpaceDE w:val="0"/>
        <w:autoSpaceDN w:val="0"/>
        <w:adjustRightInd w:val="0"/>
      </w:pPr>
    </w:p>
    <w:p w:rsidR="006952A6" w:rsidRPr="0054595C" w:rsidRDefault="006952A6" w:rsidP="006952A6">
      <w:pPr>
        <w:widowControl w:val="0"/>
        <w:overflowPunct w:val="0"/>
        <w:autoSpaceDE w:val="0"/>
        <w:autoSpaceDN w:val="0"/>
        <w:adjustRightInd w:val="0"/>
      </w:pPr>
      <w:proofErr w:type="spellStart"/>
      <w:r w:rsidRPr="0054595C">
        <w:t>Heb</w:t>
      </w:r>
      <w:proofErr w:type="spellEnd"/>
      <w:r w:rsidRPr="0054595C">
        <w:t xml:space="preserve"> 9</w:t>
      </w:r>
      <w:r>
        <w:t>:</w:t>
      </w:r>
      <w:r w:rsidRPr="0054595C">
        <w:t xml:space="preserve">22 </w:t>
      </w:r>
      <w:proofErr w:type="gramStart"/>
      <w:r w:rsidRPr="0054595C">
        <w:t>And</w:t>
      </w:r>
      <w:proofErr w:type="gramEnd"/>
      <w:r w:rsidRPr="0054595C">
        <w:t xml:space="preserve"> almost all things are by the law purged with blood; and without shedding of blood is no remission.</w:t>
      </w:r>
    </w:p>
    <w:p w:rsidR="006952A6" w:rsidRPr="0054595C" w:rsidRDefault="006952A6" w:rsidP="006952A6">
      <w:pPr>
        <w:widowControl w:val="0"/>
        <w:overflowPunct w:val="0"/>
        <w:autoSpaceDE w:val="0"/>
        <w:autoSpaceDN w:val="0"/>
        <w:adjustRightInd w:val="0"/>
      </w:pPr>
    </w:p>
    <w:p w:rsidR="006952A6" w:rsidRPr="0054595C" w:rsidRDefault="006952A6" w:rsidP="006952A6">
      <w:pPr>
        <w:widowControl w:val="0"/>
        <w:overflowPunct w:val="0"/>
        <w:autoSpaceDE w:val="0"/>
        <w:autoSpaceDN w:val="0"/>
        <w:adjustRightInd w:val="0"/>
      </w:pPr>
      <w:r w:rsidRPr="0054595C">
        <w:t>I John 1</w:t>
      </w:r>
      <w:r>
        <w:t>:</w:t>
      </w:r>
      <w:r w:rsidRPr="0054595C">
        <w:t xml:space="preserve">7 </w:t>
      </w:r>
      <w:proofErr w:type="gramStart"/>
      <w:r w:rsidRPr="0054595C">
        <w:t>But</w:t>
      </w:r>
      <w:proofErr w:type="gramEnd"/>
      <w:r w:rsidRPr="0054595C">
        <w:t xml:space="preserve"> if we walk in the light, as he is in the light, we have fellowship one with another, and the blood of Jesus Christ his Son </w:t>
      </w:r>
      <w:proofErr w:type="spellStart"/>
      <w:r w:rsidRPr="0054595C">
        <w:t>cleanseth</w:t>
      </w:r>
      <w:proofErr w:type="spellEnd"/>
      <w:r w:rsidRPr="0054595C">
        <w:t xml:space="preserve"> us from all sin.</w:t>
      </w:r>
    </w:p>
    <w:p w:rsidR="006952A6" w:rsidRPr="0054595C" w:rsidRDefault="006952A6" w:rsidP="006952A6">
      <w:pPr>
        <w:widowControl w:val="0"/>
        <w:overflowPunct w:val="0"/>
        <w:autoSpaceDE w:val="0"/>
        <w:autoSpaceDN w:val="0"/>
        <w:adjustRightInd w:val="0"/>
      </w:pPr>
    </w:p>
    <w:p w:rsidR="006952A6" w:rsidRPr="0054595C" w:rsidRDefault="006952A6" w:rsidP="006952A6">
      <w:pPr>
        <w:widowControl w:val="0"/>
        <w:overflowPunct w:val="0"/>
        <w:autoSpaceDE w:val="0"/>
        <w:autoSpaceDN w:val="0"/>
        <w:adjustRightInd w:val="0"/>
      </w:pPr>
      <w:r w:rsidRPr="0054595C">
        <w:t>Rev 1</w:t>
      </w:r>
      <w:r>
        <w:t>:</w:t>
      </w:r>
      <w:r w:rsidRPr="0054595C">
        <w:t xml:space="preserve">5 </w:t>
      </w:r>
      <w:proofErr w:type="gramStart"/>
      <w:r w:rsidRPr="0054595C">
        <w:t>And</w:t>
      </w:r>
      <w:proofErr w:type="gramEnd"/>
      <w:r w:rsidRPr="0054595C">
        <w:t xml:space="preserve"> from Jesus Christ, who is the faithful witness, and the first begotten of the dead, and the prince of the kings of the earth. Unto him that loved us, and washed us</w:t>
      </w:r>
      <w:r>
        <w:t xml:space="preserve"> </w:t>
      </w:r>
      <w:r w:rsidRPr="0054595C">
        <w:t>from our sins in his own blood,</w:t>
      </w:r>
    </w:p>
    <w:p w:rsidR="006952A6" w:rsidRPr="0054595C" w:rsidRDefault="006952A6" w:rsidP="006952A6">
      <w:pPr>
        <w:widowControl w:val="0"/>
        <w:overflowPunct w:val="0"/>
        <w:autoSpaceDE w:val="0"/>
        <w:autoSpaceDN w:val="0"/>
        <w:adjustRightInd w:val="0"/>
      </w:pPr>
    </w:p>
    <w:p w:rsidR="006952A6" w:rsidRPr="0054595C" w:rsidRDefault="006952A6" w:rsidP="006952A6">
      <w:pPr>
        <w:widowControl w:val="0"/>
        <w:overflowPunct w:val="0"/>
        <w:autoSpaceDE w:val="0"/>
        <w:autoSpaceDN w:val="0"/>
        <w:adjustRightInd w:val="0"/>
      </w:pPr>
      <w:r w:rsidRPr="0054595C">
        <w:t>Rev 5</w:t>
      </w:r>
      <w:r>
        <w:t>:</w:t>
      </w:r>
      <w:r w:rsidRPr="0054595C">
        <w:t xml:space="preserve">9 </w:t>
      </w:r>
      <w:proofErr w:type="gramStart"/>
      <w:r w:rsidRPr="0054595C">
        <w:t>And</w:t>
      </w:r>
      <w:proofErr w:type="gramEnd"/>
      <w:r w:rsidRPr="0054595C">
        <w:t xml:space="preserve"> they sung a new song, saying, Thou art worthy to take the book, and to open the seals thereof: for thou </w:t>
      </w:r>
      <w:proofErr w:type="spellStart"/>
      <w:r w:rsidRPr="0054595C">
        <w:t>wast</w:t>
      </w:r>
      <w:proofErr w:type="spellEnd"/>
      <w:r w:rsidRPr="0054595C">
        <w:t xml:space="preserve"> slain, and hast redeemed us to God by thy blood out of every kindred, and tongue, and people, and nation;</w:t>
      </w:r>
    </w:p>
    <w:p w:rsidR="006952A6" w:rsidRDefault="006952A6" w:rsidP="006952A6">
      <w:pPr>
        <w:widowControl w:val="0"/>
        <w:overflowPunct w:val="0"/>
        <w:autoSpaceDE w:val="0"/>
        <w:autoSpaceDN w:val="0"/>
        <w:adjustRightInd w:val="0"/>
      </w:pPr>
    </w:p>
    <w:p w:rsidR="006952A6" w:rsidRDefault="006952A6" w:rsidP="006952A6">
      <w:pPr>
        <w:widowControl w:val="0"/>
        <w:overflowPunct w:val="0"/>
        <w:autoSpaceDE w:val="0"/>
        <w:autoSpaceDN w:val="0"/>
        <w:adjustRightInd w:val="0"/>
      </w:pPr>
      <w:r>
        <w:t>The death of Jesus Christ and His shedding of blood for us is the only payment that is acceptable.</w:t>
      </w:r>
    </w:p>
    <w:p w:rsidR="006952A6" w:rsidRDefault="006952A6" w:rsidP="006952A6">
      <w:pPr>
        <w:widowControl w:val="0"/>
        <w:overflowPunct w:val="0"/>
        <w:autoSpaceDE w:val="0"/>
        <w:autoSpaceDN w:val="0"/>
        <w:adjustRightInd w:val="0"/>
      </w:pPr>
      <w:r>
        <w:t>The Old Testament saints believed God.</w:t>
      </w:r>
    </w:p>
    <w:p w:rsidR="006952A6" w:rsidRDefault="006952A6" w:rsidP="006952A6">
      <w:pPr>
        <w:widowControl w:val="0"/>
        <w:overflowPunct w:val="0"/>
        <w:autoSpaceDE w:val="0"/>
        <w:autoSpaceDN w:val="0"/>
        <w:adjustRightInd w:val="0"/>
      </w:pPr>
      <w:r>
        <w:t xml:space="preserve">They made the animal sacrifices in obedience to God and by faith entrusted themselves to God – even though those sacrifices could not take away sin. </w:t>
      </w:r>
    </w:p>
    <w:p w:rsidR="006952A6" w:rsidRDefault="006952A6" w:rsidP="006952A6">
      <w:pPr>
        <w:widowControl w:val="0"/>
        <w:overflowPunct w:val="0"/>
        <w:autoSpaceDE w:val="0"/>
        <w:autoSpaceDN w:val="0"/>
        <w:adjustRightInd w:val="0"/>
      </w:pPr>
    </w:p>
    <w:p w:rsidR="006952A6" w:rsidRDefault="006952A6" w:rsidP="006952A6">
      <w:pPr>
        <w:widowControl w:val="0"/>
        <w:overflowPunct w:val="0"/>
        <w:autoSpaceDE w:val="0"/>
        <w:autoSpaceDN w:val="0"/>
        <w:adjustRightInd w:val="0"/>
      </w:pPr>
      <w:r>
        <w:t>God saw their faith and their payment was made when Jesus died – just as He saw your faith when you trusted Him and applied His blood from the cross.</w:t>
      </w:r>
    </w:p>
    <w:p w:rsidR="006952A6" w:rsidRDefault="006952A6" w:rsidP="006952A6">
      <w:pPr>
        <w:widowControl w:val="0"/>
        <w:overflowPunct w:val="0"/>
        <w:autoSpaceDE w:val="0"/>
        <w:autoSpaceDN w:val="0"/>
        <w:adjustRightInd w:val="0"/>
      </w:pPr>
      <w:r>
        <w:t xml:space="preserve">Whether Old Testament or New Testament, </w:t>
      </w:r>
      <w:proofErr w:type="gramStart"/>
      <w:r>
        <w:t>the payment was made by Jesus and the instrument that brings us to Jesus’s</w:t>
      </w:r>
      <w:proofErr w:type="gramEnd"/>
      <w:r>
        <w:t xml:space="preserve"> payment is faith.</w:t>
      </w:r>
    </w:p>
    <w:p w:rsidR="00FD6CCC" w:rsidRDefault="00FD6CCC" w:rsidP="006952A6">
      <w:pPr>
        <w:widowControl w:val="0"/>
        <w:overflowPunct w:val="0"/>
        <w:autoSpaceDE w:val="0"/>
        <w:autoSpaceDN w:val="0"/>
        <w:adjustRightInd w:val="0"/>
        <w:jc w:val="center"/>
      </w:pPr>
    </w:p>
    <w:sectPr w:rsidR="00FD6CCC" w:rsidSect="00B74CF2">
      <w:type w:val="nextColumn"/>
      <w:pgSz w:w="11901" w:h="16817" w:code="9"/>
      <w:pgMar w:top="1134" w:right="851" w:bottom="1134" w:left="851" w:header="0" w:footer="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2A6" w:rsidRDefault="006952A6" w:rsidP="002A556E">
      <w:r>
        <w:separator/>
      </w:r>
    </w:p>
  </w:endnote>
  <w:endnote w:type="continuationSeparator" w:id="0">
    <w:p w:rsidR="006952A6" w:rsidRDefault="006952A6" w:rsidP="002A5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2A6" w:rsidRDefault="006952A6" w:rsidP="002A556E">
      <w:r>
        <w:separator/>
      </w:r>
    </w:p>
  </w:footnote>
  <w:footnote w:type="continuationSeparator" w:id="0">
    <w:p w:rsidR="006952A6" w:rsidRDefault="006952A6" w:rsidP="002A556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93B09"/>
    <w:multiLevelType w:val="hybridMultilevel"/>
    <w:tmpl w:val="ED325338"/>
    <w:lvl w:ilvl="0" w:tplc="E4B812C8">
      <w:start w:val="1"/>
      <w:numFmt w:val="bullet"/>
      <w:lvlText w:val="-"/>
      <w:lvlJc w:val="left"/>
      <w:pPr>
        <w:ind w:left="720" w:hanging="36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0A285407"/>
    <w:multiLevelType w:val="hybridMultilevel"/>
    <w:tmpl w:val="80608076"/>
    <w:lvl w:ilvl="0" w:tplc="7742A244">
      <w:start w:val="1"/>
      <w:numFmt w:val="upp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nsid w:val="0AF875C2"/>
    <w:multiLevelType w:val="hybridMultilevel"/>
    <w:tmpl w:val="67EAE530"/>
    <w:lvl w:ilvl="0" w:tplc="DE806648">
      <w:start w:val="4"/>
      <w:numFmt w:val="bullet"/>
      <w:lvlText w:val="-"/>
      <w:lvlJc w:val="left"/>
      <w:pPr>
        <w:ind w:left="720" w:hanging="36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nsid w:val="10C803DC"/>
    <w:multiLevelType w:val="hybridMultilevel"/>
    <w:tmpl w:val="A2AE971C"/>
    <w:lvl w:ilvl="0" w:tplc="14090015">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nsid w:val="116454FF"/>
    <w:multiLevelType w:val="hybridMultilevel"/>
    <w:tmpl w:val="CA06DFBC"/>
    <w:lvl w:ilvl="0" w:tplc="14090015">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nsid w:val="301434C2"/>
    <w:multiLevelType w:val="hybridMultilevel"/>
    <w:tmpl w:val="38EC152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nsid w:val="33C82ACF"/>
    <w:multiLevelType w:val="hybridMultilevel"/>
    <w:tmpl w:val="6700E2D2"/>
    <w:lvl w:ilvl="0" w:tplc="6A968B6E">
      <w:start w:val="1"/>
      <w:numFmt w:val="upp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nsid w:val="33EA59B4"/>
    <w:multiLevelType w:val="hybridMultilevel"/>
    <w:tmpl w:val="0E425264"/>
    <w:lvl w:ilvl="0" w:tplc="EE6E8120">
      <w:start w:val="2"/>
      <w:numFmt w:val="bullet"/>
      <w:lvlText w:val="-"/>
      <w:lvlJc w:val="left"/>
      <w:pPr>
        <w:ind w:left="720" w:hanging="36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nsid w:val="3CB52851"/>
    <w:multiLevelType w:val="hybridMultilevel"/>
    <w:tmpl w:val="873C7294"/>
    <w:lvl w:ilvl="0" w:tplc="333C04FC">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nsid w:val="46167FC8"/>
    <w:multiLevelType w:val="hybridMultilevel"/>
    <w:tmpl w:val="7082908E"/>
    <w:lvl w:ilvl="0" w:tplc="76287C3C">
      <w:start w:val="1"/>
      <w:numFmt w:val="bullet"/>
      <w:lvlText w:val="-"/>
      <w:lvlJc w:val="left"/>
      <w:pPr>
        <w:ind w:left="720" w:hanging="36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nsid w:val="4CF0459D"/>
    <w:multiLevelType w:val="hybridMultilevel"/>
    <w:tmpl w:val="8F985400"/>
    <w:lvl w:ilvl="0" w:tplc="57F4A676">
      <w:start w:val="1"/>
      <w:numFmt w:val="upp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nsid w:val="4FFE78B9"/>
    <w:multiLevelType w:val="hybridMultilevel"/>
    <w:tmpl w:val="C484A6B2"/>
    <w:lvl w:ilvl="0" w:tplc="24229886">
      <w:start w:val="1"/>
      <w:numFmt w:val="upp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nsid w:val="5147453C"/>
    <w:multiLevelType w:val="hybridMultilevel"/>
    <w:tmpl w:val="B3766D98"/>
    <w:lvl w:ilvl="0" w:tplc="3A32E5C8">
      <w:start w:val="714"/>
      <w:numFmt w:val="bullet"/>
      <w:lvlText w:val="-"/>
      <w:lvlJc w:val="left"/>
      <w:pPr>
        <w:ind w:left="720" w:hanging="36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nsid w:val="6DC03982"/>
    <w:multiLevelType w:val="hybridMultilevel"/>
    <w:tmpl w:val="BEAEAAFC"/>
    <w:lvl w:ilvl="0" w:tplc="92D6B7E0">
      <w:start w:val="5"/>
      <w:numFmt w:val="upp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nsid w:val="72237637"/>
    <w:multiLevelType w:val="hybridMultilevel"/>
    <w:tmpl w:val="45C896AA"/>
    <w:lvl w:ilvl="0" w:tplc="211EE1BA">
      <w:start w:val="6"/>
      <w:numFmt w:val="bullet"/>
      <w:lvlText w:val="-"/>
      <w:lvlJc w:val="left"/>
      <w:pPr>
        <w:ind w:left="720" w:hanging="36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nsid w:val="731668D2"/>
    <w:multiLevelType w:val="hybridMultilevel"/>
    <w:tmpl w:val="0E2E639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nsid w:val="74A77F9E"/>
    <w:multiLevelType w:val="hybridMultilevel"/>
    <w:tmpl w:val="5F3E4B9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nsid w:val="7BC47124"/>
    <w:multiLevelType w:val="hybridMultilevel"/>
    <w:tmpl w:val="BDE0AFFC"/>
    <w:lvl w:ilvl="0" w:tplc="2C786E44">
      <w:start w:val="2"/>
      <w:numFmt w:val="bullet"/>
      <w:lvlText w:val="-"/>
      <w:lvlJc w:val="left"/>
      <w:pPr>
        <w:ind w:left="720" w:hanging="36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4"/>
  </w:num>
  <w:num w:numId="4">
    <w:abstractNumId w:val="10"/>
  </w:num>
  <w:num w:numId="5">
    <w:abstractNumId w:val="4"/>
  </w:num>
  <w:num w:numId="6">
    <w:abstractNumId w:val="16"/>
  </w:num>
  <w:num w:numId="7">
    <w:abstractNumId w:val="3"/>
  </w:num>
  <w:num w:numId="8">
    <w:abstractNumId w:val="5"/>
  </w:num>
  <w:num w:numId="9">
    <w:abstractNumId w:val="15"/>
  </w:num>
  <w:num w:numId="10">
    <w:abstractNumId w:val="6"/>
  </w:num>
  <w:num w:numId="11">
    <w:abstractNumId w:val="2"/>
  </w:num>
  <w:num w:numId="12">
    <w:abstractNumId w:val="7"/>
  </w:num>
  <w:num w:numId="13">
    <w:abstractNumId w:val="11"/>
  </w:num>
  <w:num w:numId="14">
    <w:abstractNumId w:val="12"/>
  </w:num>
  <w:num w:numId="15">
    <w:abstractNumId w:val="1"/>
  </w:num>
  <w:num w:numId="16">
    <w:abstractNumId w:val="13"/>
  </w:num>
  <w:num w:numId="17">
    <w:abstractNumId w:val="8"/>
  </w:num>
  <w:num w:numId="18">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56E"/>
    <w:rsid w:val="00000913"/>
    <w:rsid w:val="00003EF3"/>
    <w:rsid w:val="00012D60"/>
    <w:rsid w:val="000202B4"/>
    <w:rsid w:val="000242B5"/>
    <w:rsid w:val="00025121"/>
    <w:rsid w:val="00025502"/>
    <w:rsid w:val="00035886"/>
    <w:rsid w:val="0003798F"/>
    <w:rsid w:val="00040BD0"/>
    <w:rsid w:val="000475D1"/>
    <w:rsid w:val="00057FF0"/>
    <w:rsid w:val="00067B70"/>
    <w:rsid w:val="000702F3"/>
    <w:rsid w:val="0007119F"/>
    <w:rsid w:val="00072930"/>
    <w:rsid w:val="00073B00"/>
    <w:rsid w:val="0007658F"/>
    <w:rsid w:val="00082D20"/>
    <w:rsid w:val="000A0D23"/>
    <w:rsid w:val="000A349F"/>
    <w:rsid w:val="000A4609"/>
    <w:rsid w:val="000B6170"/>
    <w:rsid w:val="000B61A8"/>
    <w:rsid w:val="000B7184"/>
    <w:rsid w:val="000C42A7"/>
    <w:rsid w:val="000C653B"/>
    <w:rsid w:val="000D6BC5"/>
    <w:rsid w:val="000D7965"/>
    <w:rsid w:val="000E5A7F"/>
    <w:rsid w:val="000F3191"/>
    <w:rsid w:val="00112E7D"/>
    <w:rsid w:val="001171A4"/>
    <w:rsid w:val="001179BC"/>
    <w:rsid w:val="00122FF1"/>
    <w:rsid w:val="00125652"/>
    <w:rsid w:val="0012571C"/>
    <w:rsid w:val="001278DF"/>
    <w:rsid w:val="00134F7F"/>
    <w:rsid w:val="00141208"/>
    <w:rsid w:val="001442BF"/>
    <w:rsid w:val="00145A0B"/>
    <w:rsid w:val="0014612D"/>
    <w:rsid w:val="001477A8"/>
    <w:rsid w:val="0015025E"/>
    <w:rsid w:val="001861DE"/>
    <w:rsid w:val="00191D50"/>
    <w:rsid w:val="00195D82"/>
    <w:rsid w:val="001A5DA9"/>
    <w:rsid w:val="001A73CB"/>
    <w:rsid w:val="001C16DF"/>
    <w:rsid w:val="001C6656"/>
    <w:rsid w:val="001D29A2"/>
    <w:rsid w:val="001D3383"/>
    <w:rsid w:val="001F635E"/>
    <w:rsid w:val="00212992"/>
    <w:rsid w:val="002134A6"/>
    <w:rsid w:val="00214C56"/>
    <w:rsid w:val="00223F6E"/>
    <w:rsid w:val="0023291C"/>
    <w:rsid w:val="00233E8D"/>
    <w:rsid w:val="002426D4"/>
    <w:rsid w:val="002503E4"/>
    <w:rsid w:val="00254BAF"/>
    <w:rsid w:val="00260C54"/>
    <w:rsid w:val="00271004"/>
    <w:rsid w:val="00277992"/>
    <w:rsid w:val="00290868"/>
    <w:rsid w:val="002A2D9E"/>
    <w:rsid w:val="002A556E"/>
    <w:rsid w:val="002A6658"/>
    <w:rsid w:val="002B1DEC"/>
    <w:rsid w:val="002B492B"/>
    <w:rsid w:val="002B5381"/>
    <w:rsid w:val="002D60C9"/>
    <w:rsid w:val="002D7400"/>
    <w:rsid w:val="002E5ED9"/>
    <w:rsid w:val="003025E0"/>
    <w:rsid w:val="00305291"/>
    <w:rsid w:val="0032243F"/>
    <w:rsid w:val="00322D38"/>
    <w:rsid w:val="00340C59"/>
    <w:rsid w:val="003429CE"/>
    <w:rsid w:val="00347512"/>
    <w:rsid w:val="00357E3A"/>
    <w:rsid w:val="00360A00"/>
    <w:rsid w:val="00362824"/>
    <w:rsid w:val="00364FB2"/>
    <w:rsid w:val="00384A8B"/>
    <w:rsid w:val="003866FF"/>
    <w:rsid w:val="00391104"/>
    <w:rsid w:val="00396AE3"/>
    <w:rsid w:val="003A1286"/>
    <w:rsid w:val="003A500B"/>
    <w:rsid w:val="003A67F9"/>
    <w:rsid w:val="003B1FEA"/>
    <w:rsid w:val="003B5A82"/>
    <w:rsid w:val="003D1473"/>
    <w:rsid w:val="003E1348"/>
    <w:rsid w:val="003F4C3B"/>
    <w:rsid w:val="0040398A"/>
    <w:rsid w:val="00424E5D"/>
    <w:rsid w:val="00441EFD"/>
    <w:rsid w:val="004422D8"/>
    <w:rsid w:val="00446D83"/>
    <w:rsid w:val="00451495"/>
    <w:rsid w:val="00461C49"/>
    <w:rsid w:val="0046520D"/>
    <w:rsid w:val="004705F7"/>
    <w:rsid w:val="00475F57"/>
    <w:rsid w:val="004819A2"/>
    <w:rsid w:val="0048631F"/>
    <w:rsid w:val="00490190"/>
    <w:rsid w:val="00495035"/>
    <w:rsid w:val="004B0D66"/>
    <w:rsid w:val="004B2094"/>
    <w:rsid w:val="004B59F4"/>
    <w:rsid w:val="004D6A83"/>
    <w:rsid w:val="004E7639"/>
    <w:rsid w:val="004F7E5B"/>
    <w:rsid w:val="00512925"/>
    <w:rsid w:val="005145A1"/>
    <w:rsid w:val="00515A4B"/>
    <w:rsid w:val="0052164F"/>
    <w:rsid w:val="00523E5A"/>
    <w:rsid w:val="0052648E"/>
    <w:rsid w:val="0053322F"/>
    <w:rsid w:val="0054322D"/>
    <w:rsid w:val="0054681E"/>
    <w:rsid w:val="00550FF8"/>
    <w:rsid w:val="0055181F"/>
    <w:rsid w:val="00564FFC"/>
    <w:rsid w:val="005747F4"/>
    <w:rsid w:val="00575600"/>
    <w:rsid w:val="00584F1D"/>
    <w:rsid w:val="005B3A29"/>
    <w:rsid w:val="005B60AF"/>
    <w:rsid w:val="005B7114"/>
    <w:rsid w:val="005C4124"/>
    <w:rsid w:val="005C55EC"/>
    <w:rsid w:val="005C7BF3"/>
    <w:rsid w:val="005D2C56"/>
    <w:rsid w:val="005D5D4C"/>
    <w:rsid w:val="005E0974"/>
    <w:rsid w:val="005E23C8"/>
    <w:rsid w:val="005F5AAF"/>
    <w:rsid w:val="006051D4"/>
    <w:rsid w:val="00614A5F"/>
    <w:rsid w:val="00615468"/>
    <w:rsid w:val="0061566B"/>
    <w:rsid w:val="00620AF3"/>
    <w:rsid w:val="00622AC2"/>
    <w:rsid w:val="00624A55"/>
    <w:rsid w:val="00630DFF"/>
    <w:rsid w:val="00640E6D"/>
    <w:rsid w:val="006572AA"/>
    <w:rsid w:val="00670BE2"/>
    <w:rsid w:val="006763A7"/>
    <w:rsid w:val="0067773E"/>
    <w:rsid w:val="00680E13"/>
    <w:rsid w:val="00684D68"/>
    <w:rsid w:val="006857A6"/>
    <w:rsid w:val="00686BAD"/>
    <w:rsid w:val="0068744A"/>
    <w:rsid w:val="006914C9"/>
    <w:rsid w:val="006952A6"/>
    <w:rsid w:val="006B5FE6"/>
    <w:rsid w:val="006C215B"/>
    <w:rsid w:val="006D08C5"/>
    <w:rsid w:val="006D13E0"/>
    <w:rsid w:val="006D4D98"/>
    <w:rsid w:val="006E17E1"/>
    <w:rsid w:val="006E3F9B"/>
    <w:rsid w:val="006E756C"/>
    <w:rsid w:val="006F1222"/>
    <w:rsid w:val="006F4D31"/>
    <w:rsid w:val="006F7C66"/>
    <w:rsid w:val="00700EBD"/>
    <w:rsid w:val="007016B4"/>
    <w:rsid w:val="007140F1"/>
    <w:rsid w:val="00714D99"/>
    <w:rsid w:val="00720ED3"/>
    <w:rsid w:val="00730E94"/>
    <w:rsid w:val="0075151A"/>
    <w:rsid w:val="007530A8"/>
    <w:rsid w:val="0075377C"/>
    <w:rsid w:val="00761032"/>
    <w:rsid w:val="00766BF4"/>
    <w:rsid w:val="007726E2"/>
    <w:rsid w:val="0077388A"/>
    <w:rsid w:val="00774BA3"/>
    <w:rsid w:val="00791B1C"/>
    <w:rsid w:val="007A1D72"/>
    <w:rsid w:val="007B0878"/>
    <w:rsid w:val="007C23E9"/>
    <w:rsid w:val="007C3D90"/>
    <w:rsid w:val="007D2FAB"/>
    <w:rsid w:val="007D3343"/>
    <w:rsid w:val="007D4B3B"/>
    <w:rsid w:val="007D63F6"/>
    <w:rsid w:val="007D7F4C"/>
    <w:rsid w:val="007E3B8C"/>
    <w:rsid w:val="007E4E1D"/>
    <w:rsid w:val="007E5F09"/>
    <w:rsid w:val="007F2698"/>
    <w:rsid w:val="007F7CEC"/>
    <w:rsid w:val="008032C7"/>
    <w:rsid w:val="00807EA2"/>
    <w:rsid w:val="00810CFC"/>
    <w:rsid w:val="0082135A"/>
    <w:rsid w:val="00830DE0"/>
    <w:rsid w:val="00835283"/>
    <w:rsid w:val="00854902"/>
    <w:rsid w:val="008572E6"/>
    <w:rsid w:val="00865F34"/>
    <w:rsid w:val="008701CF"/>
    <w:rsid w:val="00877012"/>
    <w:rsid w:val="00881E87"/>
    <w:rsid w:val="008844B6"/>
    <w:rsid w:val="008913B3"/>
    <w:rsid w:val="00895210"/>
    <w:rsid w:val="008A5A90"/>
    <w:rsid w:val="008A7F55"/>
    <w:rsid w:val="008B0E7A"/>
    <w:rsid w:val="008C124E"/>
    <w:rsid w:val="008C327A"/>
    <w:rsid w:val="008C4593"/>
    <w:rsid w:val="008C6041"/>
    <w:rsid w:val="00901140"/>
    <w:rsid w:val="0090135F"/>
    <w:rsid w:val="00910025"/>
    <w:rsid w:val="00940484"/>
    <w:rsid w:val="0094799E"/>
    <w:rsid w:val="009513F4"/>
    <w:rsid w:val="00970850"/>
    <w:rsid w:val="00975DB7"/>
    <w:rsid w:val="00976FDF"/>
    <w:rsid w:val="00981485"/>
    <w:rsid w:val="00983A81"/>
    <w:rsid w:val="00996CA8"/>
    <w:rsid w:val="009A6FD5"/>
    <w:rsid w:val="009B1EC1"/>
    <w:rsid w:val="009B7231"/>
    <w:rsid w:val="009C3978"/>
    <w:rsid w:val="009C7151"/>
    <w:rsid w:val="009E505C"/>
    <w:rsid w:val="009E6750"/>
    <w:rsid w:val="009E7235"/>
    <w:rsid w:val="00A01872"/>
    <w:rsid w:val="00A033D3"/>
    <w:rsid w:val="00A05707"/>
    <w:rsid w:val="00A06463"/>
    <w:rsid w:val="00A518BF"/>
    <w:rsid w:val="00A548A6"/>
    <w:rsid w:val="00A67A1E"/>
    <w:rsid w:val="00A922AB"/>
    <w:rsid w:val="00A96807"/>
    <w:rsid w:val="00AA1F6E"/>
    <w:rsid w:val="00AA4D08"/>
    <w:rsid w:val="00AB0CF4"/>
    <w:rsid w:val="00AB0DD2"/>
    <w:rsid w:val="00AB4D48"/>
    <w:rsid w:val="00AB72AB"/>
    <w:rsid w:val="00AC3B7D"/>
    <w:rsid w:val="00AC7041"/>
    <w:rsid w:val="00AD0BE8"/>
    <w:rsid w:val="00AD2834"/>
    <w:rsid w:val="00AD55D0"/>
    <w:rsid w:val="00AE0270"/>
    <w:rsid w:val="00AE3141"/>
    <w:rsid w:val="00AE5A81"/>
    <w:rsid w:val="00AE5C9B"/>
    <w:rsid w:val="00B0297B"/>
    <w:rsid w:val="00B07864"/>
    <w:rsid w:val="00B07D25"/>
    <w:rsid w:val="00B13A82"/>
    <w:rsid w:val="00B16763"/>
    <w:rsid w:val="00B21E83"/>
    <w:rsid w:val="00B24C29"/>
    <w:rsid w:val="00B26F49"/>
    <w:rsid w:val="00B31C7D"/>
    <w:rsid w:val="00B41815"/>
    <w:rsid w:val="00B43A4A"/>
    <w:rsid w:val="00B43A9F"/>
    <w:rsid w:val="00B47CEF"/>
    <w:rsid w:val="00B53078"/>
    <w:rsid w:val="00B6151B"/>
    <w:rsid w:val="00B6369F"/>
    <w:rsid w:val="00B6463F"/>
    <w:rsid w:val="00B6628F"/>
    <w:rsid w:val="00B73A06"/>
    <w:rsid w:val="00B745D6"/>
    <w:rsid w:val="00B74CF2"/>
    <w:rsid w:val="00B75390"/>
    <w:rsid w:val="00B871F3"/>
    <w:rsid w:val="00B90B17"/>
    <w:rsid w:val="00B96D86"/>
    <w:rsid w:val="00BA13DB"/>
    <w:rsid w:val="00BA2469"/>
    <w:rsid w:val="00BA3A37"/>
    <w:rsid w:val="00BA4A37"/>
    <w:rsid w:val="00BA6294"/>
    <w:rsid w:val="00BB46D0"/>
    <w:rsid w:val="00BD098D"/>
    <w:rsid w:val="00BF12A1"/>
    <w:rsid w:val="00BF43A3"/>
    <w:rsid w:val="00C0440E"/>
    <w:rsid w:val="00C24501"/>
    <w:rsid w:val="00C25EA9"/>
    <w:rsid w:val="00C33848"/>
    <w:rsid w:val="00C35543"/>
    <w:rsid w:val="00C50E90"/>
    <w:rsid w:val="00C54BB1"/>
    <w:rsid w:val="00C57C11"/>
    <w:rsid w:val="00C60C7F"/>
    <w:rsid w:val="00C60ED3"/>
    <w:rsid w:val="00C6687D"/>
    <w:rsid w:val="00C72392"/>
    <w:rsid w:val="00C75852"/>
    <w:rsid w:val="00C75AA3"/>
    <w:rsid w:val="00C8209B"/>
    <w:rsid w:val="00CA3977"/>
    <w:rsid w:val="00CB1E5B"/>
    <w:rsid w:val="00CB4697"/>
    <w:rsid w:val="00CB497C"/>
    <w:rsid w:val="00CB7AC4"/>
    <w:rsid w:val="00CC02DA"/>
    <w:rsid w:val="00CC7AF6"/>
    <w:rsid w:val="00CC7E21"/>
    <w:rsid w:val="00CE01A6"/>
    <w:rsid w:val="00CE12BA"/>
    <w:rsid w:val="00CE37AC"/>
    <w:rsid w:val="00CF52B4"/>
    <w:rsid w:val="00CF5772"/>
    <w:rsid w:val="00D0051E"/>
    <w:rsid w:val="00D0079F"/>
    <w:rsid w:val="00D01D16"/>
    <w:rsid w:val="00D21349"/>
    <w:rsid w:val="00D32CB6"/>
    <w:rsid w:val="00D33B90"/>
    <w:rsid w:val="00D33EAD"/>
    <w:rsid w:val="00D45FAD"/>
    <w:rsid w:val="00D4707F"/>
    <w:rsid w:val="00D6030E"/>
    <w:rsid w:val="00D67140"/>
    <w:rsid w:val="00D733BD"/>
    <w:rsid w:val="00DA72EB"/>
    <w:rsid w:val="00DC150C"/>
    <w:rsid w:val="00DE2BAD"/>
    <w:rsid w:val="00DF4716"/>
    <w:rsid w:val="00DF530A"/>
    <w:rsid w:val="00E01C8A"/>
    <w:rsid w:val="00E058D8"/>
    <w:rsid w:val="00E257EE"/>
    <w:rsid w:val="00E32B9C"/>
    <w:rsid w:val="00E35850"/>
    <w:rsid w:val="00E45447"/>
    <w:rsid w:val="00E563F1"/>
    <w:rsid w:val="00E62519"/>
    <w:rsid w:val="00E62AF5"/>
    <w:rsid w:val="00E70EED"/>
    <w:rsid w:val="00E71D79"/>
    <w:rsid w:val="00EA0518"/>
    <w:rsid w:val="00EA224C"/>
    <w:rsid w:val="00EA3925"/>
    <w:rsid w:val="00EA5AC6"/>
    <w:rsid w:val="00EA6B6A"/>
    <w:rsid w:val="00EB0F5B"/>
    <w:rsid w:val="00EB1074"/>
    <w:rsid w:val="00EC5077"/>
    <w:rsid w:val="00EE0BD0"/>
    <w:rsid w:val="00EE5496"/>
    <w:rsid w:val="00EF25C1"/>
    <w:rsid w:val="00F13646"/>
    <w:rsid w:val="00F20C39"/>
    <w:rsid w:val="00F22C12"/>
    <w:rsid w:val="00F3286A"/>
    <w:rsid w:val="00F33FB4"/>
    <w:rsid w:val="00F35328"/>
    <w:rsid w:val="00F37F7F"/>
    <w:rsid w:val="00F406D5"/>
    <w:rsid w:val="00F4550D"/>
    <w:rsid w:val="00F46C50"/>
    <w:rsid w:val="00F503A9"/>
    <w:rsid w:val="00F7450B"/>
    <w:rsid w:val="00F84418"/>
    <w:rsid w:val="00F91C84"/>
    <w:rsid w:val="00F93F1E"/>
    <w:rsid w:val="00F960D2"/>
    <w:rsid w:val="00FA0F85"/>
    <w:rsid w:val="00FA48F2"/>
    <w:rsid w:val="00FB0D3B"/>
    <w:rsid w:val="00FC4697"/>
    <w:rsid w:val="00FD2077"/>
    <w:rsid w:val="00FD6CCC"/>
    <w:rsid w:val="00FD7C35"/>
    <w:rsid w:val="00FF28E0"/>
    <w:rsid w:val="00FF29B0"/>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E13"/>
    <w:rPr>
      <w:lang w:val="en-US" w:eastAsia="en-US"/>
    </w:rPr>
  </w:style>
  <w:style w:type="paragraph" w:styleId="Heading1">
    <w:name w:val="heading 1"/>
    <w:basedOn w:val="Normal"/>
    <w:next w:val="Normal"/>
    <w:qFormat/>
    <w:pPr>
      <w:keepNext/>
      <w:jc w:val="center"/>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b/>
      <w:sz w:val="24"/>
    </w:rPr>
  </w:style>
  <w:style w:type="paragraph" w:styleId="HTMLPreformatted">
    <w:name w:val="HTML Preformatted"/>
    <w:basedOn w:val="Normal"/>
    <w:link w:val="HTMLPreformattedChar"/>
    <w:uiPriority w:val="99"/>
    <w:unhideWhenUsed/>
    <w:rsid w:val="003F4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3F4C3B"/>
    <w:rPr>
      <w:rFonts w:ascii="Courier New" w:hAnsi="Courier New" w:cs="Courier New"/>
    </w:rPr>
  </w:style>
  <w:style w:type="paragraph" w:styleId="ListParagraph">
    <w:name w:val="List Paragraph"/>
    <w:basedOn w:val="Normal"/>
    <w:uiPriority w:val="34"/>
    <w:qFormat/>
    <w:rsid w:val="00EE5496"/>
    <w:pPr>
      <w:ind w:left="720"/>
      <w:contextualSpacing/>
    </w:pPr>
  </w:style>
  <w:style w:type="character" w:customStyle="1" w:styleId="jesuswords">
    <w:name w:val="jesuswords"/>
    <w:basedOn w:val="DefaultParagraphFont"/>
    <w:rsid w:val="00B07D25"/>
  </w:style>
  <w:style w:type="paragraph" w:styleId="BalloonText">
    <w:name w:val="Balloon Text"/>
    <w:basedOn w:val="Normal"/>
    <w:link w:val="BalloonTextChar"/>
    <w:uiPriority w:val="99"/>
    <w:semiHidden/>
    <w:unhideWhenUsed/>
    <w:rsid w:val="00BB46D0"/>
    <w:rPr>
      <w:rFonts w:ascii="Tahoma" w:hAnsi="Tahoma" w:cs="Tahoma"/>
      <w:sz w:val="16"/>
      <w:szCs w:val="16"/>
    </w:rPr>
  </w:style>
  <w:style w:type="character" w:customStyle="1" w:styleId="BalloonTextChar">
    <w:name w:val="Balloon Text Char"/>
    <w:basedOn w:val="DefaultParagraphFont"/>
    <w:link w:val="BalloonText"/>
    <w:uiPriority w:val="99"/>
    <w:semiHidden/>
    <w:rsid w:val="00BB46D0"/>
    <w:rPr>
      <w:rFonts w:ascii="Tahoma" w:hAnsi="Tahoma" w:cs="Tahoma"/>
      <w:sz w:val="16"/>
      <w:szCs w:val="16"/>
      <w:lang w:val="en-US" w:eastAsia="en-US"/>
    </w:rPr>
  </w:style>
  <w:style w:type="character" w:styleId="Hyperlink">
    <w:name w:val="Hyperlink"/>
    <w:basedOn w:val="DefaultParagraphFont"/>
    <w:uiPriority w:val="99"/>
    <w:unhideWhenUsed/>
    <w:rsid w:val="00FD6CCC"/>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E13"/>
    <w:rPr>
      <w:lang w:val="en-US" w:eastAsia="en-US"/>
    </w:rPr>
  </w:style>
  <w:style w:type="paragraph" w:styleId="Heading1">
    <w:name w:val="heading 1"/>
    <w:basedOn w:val="Normal"/>
    <w:next w:val="Normal"/>
    <w:qFormat/>
    <w:pPr>
      <w:keepNext/>
      <w:jc w:val="center"/>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b/>
      <w:sz w:val="24"/>
    </w:rPr>
  </w:style>
  <w:style w:type="paragraph" w:styleId="HTMLPreformatted">
    <w:name w:val="HTML Preformatted"/>
    <w:basedOn w:val="Normal"/>
    <w:link w:val="HTMLPreformattedChar"/>
    <w:uiPriority w:val="99"/>
    <w:unhideWhenUsed/>
    <w:rsid w:val="003F4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3F4C3B"/>
    <w:rPr>
      <w:rFonts w:ascii="Courier New" w:hAnsi="Courier New" w:cs="Courier New"/>
    </w:rPr>
  </w:style>
  <w:style w:type="paragraph" w:styleId="ListParagraph">
    <w:name w:val="List Paragraph"/>
    <w:basedOn w:val="Normal"/>
    <w:uiPriority w:val="34"/>
    <w:qFormat/>
    <w:rsid w:val="00EE5496"/>
    <w:pPr>
      <w:ind w:left="720"/>
      <w:contextualSpacing/>
    </w:pPr>
  </w:style>
  <w:style w:type="character" w:customStyle="1" w:styleId="jesuswords">
    <w:name w:val="jesuswords"/>
    <w:basedOn w:val="DefaultParagraphFont"/>
    <w:rsid w:val="00B07D25"/>
  </w:style>
  <w:style w:type="paragraph" w:styleId="BalloonText">
    <w:name w:val="Balloon Text"/>
    <w:basedOn w:val="Normal"/>
    <w:link w:val="BalloonTextChar"/>
    <w:uiPriority w:val="99"/>
    <w:semiHidden/>
    <w:unhideWhenUsed/>
    <w:rsid w:val="00BB46D0"/>
    <w:rPr>
      <w:rFonts w:ascii="Tahoma" w:hAnsi="Tahoma" w:cs="Tahoma"/>
      <w:sz w:val="16"/>
      <w:szCs w:val="16"/>
    </w:rPr>
  </w:style>
  <w:style w:type="character" w:customStyle="1" w:styleId="BalloonTextChar">
    <w:name w:val="Balloon Text Char"/>
    <w:basedOn w:val="DefaultParagraphFont"/>
    <w:link w:val="BalloonText"/>
    <w:uiPriority w:val="99"/>
    <w:semiHidden/>
    <w:rsid w:val="00BB46D0"/>
    <w:rPr>
      <w:rFonts w:ascii="Tahoma" w:hAnsi="Tahoma" w:cs="Tahoma"/>
      <w:sz w:val="16"/>
      <w:szCs w:val="16"/>
      <w:lang w:val="en-US" w:eastAsia="en-US"/>
    </w:rPr>
  </w:style>
  <w:style w:type="character" w:styleId="Hyperlink">
    <w:name w:val="Hyperlink"/>
    <w:basedOn w:val="DefaultParagraphFont"/>
    <w:uiPriority w:val="99"/>
    <w:unhideWhenUsed/>
    <w:rsid w:val="00FD6C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71031">
      <w:bodyDiv w:val="1"/>
      <w:marLeft w:val="0"/>
      <w:marRight w:val="0"/>
      <w:marTop w:val="0"/>
      <w:marBottom w:val="0"/>
      <w:divBdr>
        <w:top w:val="none" w:sz="0" w:space="0" w:color="auto"/>
        <w:left w:val="none" w:sz="0" w:space="0" w:color="auto"/>
        <w:bottom w:val="none" w:sz="0" w:space="0" w:color="auto"/>
        <w:right w:val="none" w:sz="0" w:space="0" w:color="auto"/>
      </w:divBdr>
    </w:div>
    <w:div w:id="213934342">
      <w:bodyDiv w:val="1"/>
      <w:marLeft w:val="0"/>
      <w:marRight w:val="0"/>
      <w:marTop w:val="0"/>
      <w:marBottom w:val="0"/>
      <w:divBdr>
        <w:top w:val="none" w:sz="0" w:space="0" w:color="auto"/>
        <w:left w:val="none" w:sz="0" w:space="0" w:color="auto"/>
        <w:bottom w:val="none" w:sz="0" w:space="0" w:color="auto"/>
        <w:right w:val="none" w:sz="0" w:space="0" w:color="auto"/>
      </w:divBdr>
    </w:div>
    <w:div w:id="290407850">
      <w:bodyDiv w:val="1"/>
      <w:marLeft w:val="0"/>
      <w:marRight w:val="0"/>
      <w:marTop w:val="0"/>
      <w:marBottom w:val="0"/>
      <w:divBdr>
        <w:top w:val="none" w:sz="0" w:space="0" w:color="auto"/>
        <w:left w:val="none" w:sz="0" w:space="0" w:color="auto"/>
        <w:bottom w:val="none" w:sz="0" w:space="0" w:color="auto"/>
        <w:right w:val="none" w:sz="0" w:space="0" w:color="auto"/>
      </w:divBdr>
    </w:div>
    <w:div w:id="533273559">
      <w:bodyDiv w:val="1"/>
      <w:marLeft w:val="0"/>
      <w:marRight w:val="0"/>
      <w:marTop w:val="0"/>
      <w:marBottom w:val="0"/>
      <w:divBdr>
        <w:top w:val="none" w:sz="0" w:space="0" w:color="auto"/>
        <w:left w:val="none" w:sz="0" w:space="0" w:color="auto"/>
        <w:bottom w:val="none" w:sz="0" w:space="0" w:color="auto"/>
        <w:right w:val="none" w:sz="0" w:space="0" w:color="auto"/>
      </w:divBdr>
    </w:div>
    <w:div w:id="565533659">
      <w:bodyDiv w:val="1"/>
      <w:marLeft w:val="0"/>
      <w:marRight w:val="0"/>
      <w:marTop w:val="0"/>
      <w:marBottom w:val="0"/>
      <w:divBdr>
        <w:top w:val="none" w:sz="0" w:space="0" w:color="auto"/>
        <w:left w:val="none" w:sz="0" w:space="0" w:color="auto"/>
        <w:bottom w:val="none" w:sz="0" w:space="0" w:color="auto"/>
        <w:right w:val="none" w:sz="0" w:space="0" w:color="auto"/>
      </w:divBdr>
    </w:div>
    <w:div w:id="826093962">
      <w:bodyDiv w:val="1"/>
      <w:marLeft w:val="0"/>
      <w:marRight w:val="0"/>
      <w:marTop w:val="0"/>
      <w:marBottom w:val="0"/>
      <w:divBdr>
        <w:top w:val="none" w:sz="0" w:space="0" w:color="auto"/>
        <w:left w:val="none" w:sz="0" w:space="0" w:color="auto"/>
        <w:bottom w:val="none" w:sz="0" w:space="0" w:color="auto"/>
        <w:right w:val="none" w:sz="0" w:space="0" w:color="auto"/>
      </w:divBdr>
    </w:div>
    <w:div w:id="986475060">
      <w:bodyDiv w:val="1"/>
      <w:marLeft w:val="0"/>
      <w:marRight w:val="0"/>
      <w:marTop w:val="0"/>
      <w:marBottom w:val="0"/>
      <w:divBdr>
        <w:top w:val="none" w:sz="0" w:space="0" w:color="auto"/>
        <w:left w:val="none" w:sz="0" w:space="0" w:color="auto"/>
        <w:bottom w:val="none" w:sz="0" w:space="0" w:color="auto"/>
        <w:right w:val="none" w:sz="0" w:space="0" w:color="auto"/>
      </w:divBdr>
      <w:divsChild>
        <w:div w:id="140342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4669870">
      <w:bodyDiv w:val="1"/>
      <w:marLeft w:val="0"/>
      <w:marRight w:val="0"/>
      <w:marTop w:val="0"/>
      <w:marBottom w:val="0"/>
      <w:divBdr>
        <w:top w:val="none" w:sz="0" w:space="0" w:color="auto"/>
        <w:left w:val="none" w:sz="0" w:space="0" w:color="auto"/>
        <w:bottom w:val="none" w:sz="0" w:space="0" w:color="auto"/>
        <w:right w:val="none" w:sz="0" w:space="0" w:color="auto"/>
      </w:divBdr>
    </w:div>
    <w:div w:id="1102148897">
      <w:bodyDiv w:val="1"/>
      <w:marLeft w:val="0"/>
      <w:marRight w:val="0"/>
      <w:marTop w:val="0"/>
      <w:marBottom w:val="0"/>
      <w:divBdr>
        <w:top w:val="none" w:sz="0" w:space="0" w:color="auto"/>
        <w:left w:val="none" w:sz="0" w:space="0" w:color="auto"/>
        <w:bottom w:val="none" w:sz="0" w:space="0" w:color="auto"/>
        <w:right w:val="none" w:sz="0" w:space="0" w:color="auto"/>
      </w:divBdr>
    </w:div>
    <w:div w:id="1579249626">
      <w:bodyDiv w:val="1"/>
      <w:marLeft w:val="0"/>
      <w:marRight w:val="0"/>
      <w:marTop w:val="0"/>
      <w:marBottom w:val="0"/>
      <w:divBdr>
        <w:top w:val="none" w:sz="0" w:space="0" w:color="auto"/>
        <w:left w:val="none" w:sz="0" w:space="0" w:color="auto"/>
        <w:bottom w:val="none" w:sz="0" w:space="0" w:color="auto"/>
        <w:right w:val="none" w:sz="0" w:space="0" w:color="auto"/>
      </w:divBdr>
    </w:div>
    <w:div w:id="1861698897">
      <w:bodyDiv w:val="1"/>
      <w:marLeft w:val="0"/>
      <w:marRight w:val="0"/>
      <w:marTop w:val="0"/>
      <w:marBottom w:val="0"/>
      <w:divBdr>
        <w:top w:val="none" w:sz="0" w:space="0" w:color="auto"/>
        <w:left w:val="none" w:sz="0" w:space="0" w:color="auto"/>
        <w:bottom w:val="none" w:sz="0" w:space="0" w:color="auto"/>
        <w:right w:val="none" w:sz="0" w:space="0" w:color="auto"/>
      </w:divBdr>
    </w:div>
    <w:div w:id="1863783206">
      <w:bodyDiv w:val="1"/>
      <w:marLeft w:val="0"/>
      <w:marRight w:val="0"/>
      <w:marTop w:val="0"/>
      <w:marBottom w:val="0"/>
      <w:divBdr>
        <w:top w:val="none" w:sz="0" w:space="0" w:color="auto"/>
        <w:left w:val="none" w:sz="0" w:space="0" w:color="auto"/>
        <w:bottom w:val="none" w:sz="0" w:space="0" w:color="auto"/>
        <w:right w:val="none" w:sz="0" w:space="0" w:color="auto"/>
      </w:divBdr>
    </w:div>
    <w:div w:id="1979217992">
      <w:bodyDiv w:val="1"/>
      <w:marLeft w:val="0"/>
      <w:marRight w:val="0"/>
      <w:marTop w:val="0"/>
      <w:marBottom w:val="0"/>
      <w:divBdr>
        <w:top w:val="none" w:sz="0" w:space="0" w:color="auto"/>
        <w:left w:val="none" w:sz="0" w:space="0" w:color="auto"/>
        <w:bottom w:val="none" w:sz="0" w:space="0" w:color="auto"/>
        <w:right w:val="none" w:sz="0" w:space="0" w:color="auto"/>
      </w:divBdr>
      <w:divsChild>
        <w:div w:id="5995295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5891487">
      <w:bodyDiv w:val="1"/>
      <w:marLeft w:val="0"/>
      <w:marRight w:val="0"/>
      <w:marTop w:val="0"/>
      <w:marBottom w:val="0"/>
      <w:divBdr>
        <w:top w:val="none" w:sz="0" w:space="0" w:color="auto"/>
        <w:left w:val="none" w:sz="0" w:space="0" w:color="auto"/>
        <w:bottom w:val="none" w:sz="0" w:space="0" w:color="auto"/>
        <w:right w:val="none" w:sz="0" w:space="0" w:color="auto"/>
      </w:divBdr>
    </w:div>
    <w:div w:id="2013331830">
      <w:bodyDiv w:val="1"/>
      <w:marLeft w:val="0"/>
      <w:marRight w:val="0"/>
      <w:marTop w:val="0"/>
      <w:marBottom w:val="0"/>
      <w:divBdr>
        <w:top w:val="none" w:sz="0" w:space="0" w:color="auto"/>
        <w:left w:val="none" w:sz="0" w:space="0" w:color="auto"/>
        <w:bottom w:val="none" w:sz="0" w:space="0" w:color="auto"/>
        <w:right w:val="none" w:sz="0" w:space="0" w:color="auto"/>
      </w:divBdr>
    </w:div>
    <w:div w:id="2036808343">
      <w:bodyDiv w:val="1"/>
      <w:marLeft w:val="0"/>
      <w:marRight w:val="0"/>
      <w:marTop w:val="0"/>
      <w:marBottom w:val="0"/>
      <w:divBdr>
        <w:top w:val="none" w:sz="0" w:space="0" w:color="auto"/>
        <w:left w:val="none" w:sz="0" w:space="0" w:color="auto"/>
        <w:bottom w:val="none" w:sz="0" w:space="0" w:color="auto"/>
        <w:right w:val="none" w:sz="0" w:space="0" w:color="auto"/>
      </w:divBdr>
    </w:div>
    <w:div w:id="2046784613">
      <w:bodyDiv w:val="1"/>
      <w:marLeft w:val="0"/>
      <w:marRight w:val="0"/>
      <w:marTop w:val="0"/>
      <w:marBottom w:val="0"/>
      <w:divBdr>
        <w:top w:val="none" w:sz="0" w:space="0" w:color="auto"/>
        <w:left w:val="none" w:sz="0" w:space="0" w:color="auto"/>
        <w:bottom w:val="none" w:sz="0" w:space="0" w:color="auto"/>
        <w:right w:val="none" w:sz="0" w:space="0" w:color="auto"/>
      </w:divBdr>
    </w:div>
    <w:div w:id="213163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Serm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A3BFB-31FF-3140-A29F-2F7BBF854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\Program Files\Microsoft Office\Templates\Sermon.dot</Template>
  <TotalTime>1</TotalTime>
  <Pages>3</Pages>
  <Words>1798</Words>
  <Characters>7898</Characters>
  <Application>Microsoft Macintosh Word</Application>
  <DocSecurity>0</DocSecurity>
  <Lines>239</Lines>
  <Paragraphs>110</Paragraphs>
  <ScaleCrop>false</ScaleCrop>
  <HeadingPairs>
    <vt:vector size="2" baseType="variant">
      <vt:variant>
        <vt:lpstr>Title</vt:lpstr>
      </vt:variant>
      <vt:variant>
        <vt:i4>1</vt:i4>
      </vt:variant>
    </vt:vector>
  </HeadingPairs>
  <TitlesOfParts>
    <vt:vector size="1" baseType="lpstr">
      <vt:lpstr>Study  #9</vt:lpstr>
    </vt:vector>
  </TitlesOfParts>
  <Company/>
  <LinksUpToDate>false</LinksUpToDate>
  <CharactersWithSpaces>9586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Study  #9</dc:title>
  <dc:creator>Robert W. Rutta</dc:creator>
  <cp:lastModifiedBy>Robert Rutta</cp:lastModifiedBy>
  <cp:revision>2</cp:revision>
  <cp:lastPrinted>2016-10-14T01:15:00Z</cp:lastPrinted>
  <dcterms:created xsi:type="dcterms:W3CDTF">2016-10-14T01:16:00Z</dcterms:created>
  <dcterms:modified xsi:type="dcterms:W3CDTF">2016-10-14T01:16:00Z</dcterms:modified>
</cp:coreProperties>
</file>